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000" w:type="pct"/>
        <w:tblLayout w:type="fixed"/>
        <w:tblLook w:val="0600" w:firstRow="0" w:lastRow="0" w:firstColumn="0" w:lastColumn="0" w:noHBand="1" w:noVBand="1"/>
        <w:tblDescription w:val="Brochure layout table"/>
      </w:tblPr>
      <w:tblGrid>
        <w:gridCol w:w="4560"/>
        <w:gridCol w:w="5700"/>
        <w:gridCol w:w="4140"/>
      </w:tblGrid>
      <w:tr w:rsidR="00307EC9" w14:paraId="40FB0207" w14:textId="77777777" w:rsidTr="00125CC7">
        <w:trPr>
          <w:trHeight w:hRule="exact" w:val="10368"/>
        </w:trPr>
        <w:tc>
          <w:tcPr>
            <w:tcW w:w="4560" w:type="dxa"/>
          </w:tcPr>
          <w:p w14:paraId="15D332C3" w14:textId="4530D7D4" w:rsidR="00AA02EC" w:rsidRDefault="00E042F6" w:rsidP="00AB5C4F">
            <w:r>
              <w:rPr>
                <w:noProof/>
              </w:rPr>
              <mc:AlternateContent>
                <mc:Choice Requires="wps">
                  <w:drawing>
                    <wp:anchor distT="0" distB="0" distL="114300" distR="114300" simplePos="0" relativeHeight="251664384" behindDoc="0" locked="0" layoutInCell="1" allowOverlap="1" wp14:anchorId="40724442" wp14:editId="4B705FEA">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6"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r>
              <w:rPr>
                <w:noProof/>
              </w:rPr>
              <mc:AlternateContent>
                <mc:Choice Requires="wps">
                  <w:drawing>
                    <wp:anchor distT="0" distB="0" distL="114300" distR="114300" simplePos="0" relativeHeight="251662336" behindDoc="1" locked="0" layoutInCell="1" allowOverlap="1" wp14:anchorId="3E9A62D8" wp14:editId="311C6D7A">
                      <wp:simplePos x="0" y="0"/>
                      <wp:positionH relativeFrom="column">
                        <wp:posOffset>-112816</wp:posOffset>
                      </wp:positionH>
                      <wp:positionV relativeFrom="paragraph">
                        <wp:posOffset>-49687</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33AD9E1E"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EF0844">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6FB486F4"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EF0844" w:rsidRPr="00AF162F">
                                    <w:rPr>
                                      <w:color w:val="000000" w:themeColor="text1"/>
                                    </w:rPr>
                                    <w:t>e.g.,</w:t>
                                  </w:r>
                                  <w:r w:rsidRPr="00AF162F">
                                    <w:rPr>
                                      <w:color w:val="000000" w:themeColor="text1"/>
                                    </w:rPr>
                                    <w:t xml:space="preserve"> toaster, vacuum cleaner) </w:t>
                                  </w:r>
                                </w:p>
                                <w:p w14:paraId="3068AAED" w14:textId="45F60939"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EF0844"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318DEF6B" w14:textId="46C29FA2" w:rsidR="00E0798A" w:rsidRPr="00E0798A" w:rsidRDefault="00E0798A" w:rsidP="00E0798A">
                                  <w:pPr>
                                    <w:spacing w:line="240" w:lineRule="auto"/>
                                    <w:ind w:left="180"/>
                                    <w:rPr>
                                      <w:b/>
                                      <w:bCs/>
                                      <w:color w:val="000000" w:themeColor="text1"/>
                                      <w:sz w:val="24"/>
                                      <w:szCs w:val="24"/>
                                    </w:rPr>
                                  </w:pPr>
                                  <w:r w:rsidRPr="00E0798A">
                                    <w:rPr>
                                      <w:color w:val="000000" w:themeColor="text1"/>
                                      <w:sz w:val="20"/>
                                      <w:szCs w:val="20"/>
                                    </w:rPr>
                                    <w:t xml:space="preserve">For more information on EPR in </w:t>
                                  </w:r>
                                  <w:r w:rsidR="00EF0844">
                                    <w:rPr>
                                      <w:color w:val="000000" w:themeColor="text1"/>
                                      <w:sz w:val="20"/>
                                      <w:szCs w:val="20"/>
                                    </w:rPr>
                                    <w:t>BC</w:t>
                                  </w:r>
                                  <w:r w:rsidRPr="00E0798A">
                                    <w:rPr>
                                      <w:color w:val="000000" w:themeColor="text1"/>
                                      <w:sz w:val="20"/>
                                      <w:szCs w:val="20"/>
                                    </w:rPr>
                                    <w:t>, including drop-off locations, visit www.</w:t>
                                  </w:r>
                                  <w:r w:rsidR="00EF0844">
                                    <w:rPr>
                                      <w:color w:val="000000" w:themeColor="text1"/>
                                      <w:sz w:val="20"/>
                                      <w:szCs w:val="20"/>
                                    </w:rPr>
                                    <w:t>BC</w:t>
                                  </w:r>
                                  <w:r w:rsidRPr="00E0798A">
                                    <w:rPr>
                                      <w:color w:val="000000" w:themeColor="text1"/>
                                      <w:sz w:val="20"/>
                                      <w:szCs w:val="20"/>
                                    </w:rPr>
                                    <w:t>recycles.ca</w:t>
                                  </w:r>
                                </w:p>
                                <w:p w14:paraId="6850B9B3" w14:textId="77777777" w:rsidR="00E51632" w:rsidRDefault="00E51632" w:rsidP="00E07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7" style="position:absolute;margin-left:-8.9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33AD9E1E"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EF0844">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6FB486F4"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EF0844" w:rsidRPr="00AF162F">
                              <w:rPr>
                                <w:color w:val="000000" w:themeColor="text1"/>
                              </w:rPr>
                              <w:t>e.g.,</w:t>
                            </w:r>
                            <w:r w:rsidRPr="00AF162F">
                              <w:rPr>
                                <w:color w:val="000000" w:themeColor="text1"/>
                              </w:rPr>
                              <w:t xml:space="preserve"> toaster, vacuum cleaner) </w:t>
                            </w:r>
                          </w:p>
                          <w:p w14:paraId="3068AAED" w14:textId="45F60939"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EF0844"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318DEF6B" w14:textId="46C29FA2" w:rsidR="00E0798A" w:rsidRPr="00E0798A" w:rsidRDefault="00E0798A" w:rsidP="00E0798A">
                            <w:pPr>
                              <w:spacing w:line="240" w:lineRule="auto"/>
                              <w:ind w:left="180"/>
                              <w:rPr>
                                <w:b/>
                                <w:bCs/>
                                <w:color w:val="000000" w:themeColor="text1"/>
                                <w:sz w:val="24"/>
                                <w:szCs w:val="24"/>
                              </w:rPr>
                            </w:pPr>
                            <w:r w:rsidRPr="00E0798A">
                              <w:rPr>
                                <w:color w:val="000000" w:themeColor="text1"/>
                                <w:sz w:val="20"/>
                                <w:szCs w:val="20"/>
                              </w:rPr>
                              <w:t xml:space="preserve">For more information on EPR in </w:t>
                            </w:r>
                            <w:r w:rsidR="00EF0844">
                              <w:rPr>
                                <w:color w:val="000000" w:themeColor="text1"/>
                                <w:sz w:val="20"/>
                                <w:szCs w:val="20"/>
                              </w:rPr>
                              <w:t>BC</w:t>
                            </w:r>
                            <w:r w:rsidRPr="00E0798A">
                              <w:rPr>
                                <w:color w:val="000000" w:themeColor="text1"/>
                                <w:sz w:val="20"/>
                                <w:szCs w:val="20"/>
                              </w:rPr>
                              <w:t>, including drop-off locations, visit www.</w:t>
                            </w:r>
                            <w:r w:rsidR="00EF0844">
                              <w:rPr>
                                <w:color w:val="000000" w:themeColor="text1"/>
                                <w:sz w:val="20"/>
                                <w:szCs w:val="20"/>
                              </w:rPr>
                              <w:t>BC</w:t>
                            </w:r>
                            <w:r w:rsidRPr="00E0798A">
                              <w:rPr>
                                <w:color w:val="000000" w:themeColor="text1"/>
                                <w:sz w:val="20"/>
                                <w:szCs w:val="20"/>
                              </w:rPr>
                              <w:t>recycles.ca</w:t>
                            </w:r>
                          </w:p>
                          <w:p w14:paraId="6850B9B3" w14:textId="77777777" w:rsidR="00E51632" w:rsidRDefault="00E51632" w:rsidP="00E0798A">
                            <w:pPr>
                              <w:jc w:val="center"/>
                            </w:pPr>
                          </w:p>
                        </w:txbxContent>
                      </v:textbox>
                    </v:rect>
                  </w:pict>
                </mc:Fallback>
              </mc:AlternateContent>
            </w:r>
          </w:p>
          <w:p w14:paraId="624F296C" w14:textId="78BE4794" w:rsidR="00307EC9" w:rsidRDefault="00307EC9" w:rsidP="005759D7">
            <w:pPr>
              <w:pStyle w:val="Photo"/>
            </w:pPr>
          </w:p>
          <w:p w14:paraId="11F4F21F" w14:textId="325AA970" w:rsidR="005759D7" w:rsidRDefault="005759D7" w:rsidP="00E4677D">
            <w:pPr>
              <w:pStyle w:val="Caption"/>
            </w:pPr>
          </w:p>
        </w:tc>
        <w:tc>
          <w:tcPr>
            <w:tcW w:w="5700" w:type="dxa"/>
          </w:tcPr>
          <w:p w14:paraId="66ED6C78" w14:textId="1B2F8099" w:rsidR="00E042F6" w:rsidRPr="00E042F6" w:rsidRDefault="00E042F6" w:rsidP="00F2459C">
            <w:pPr>
              <w:pStyle w:val="ReturnAddress"/>
            </w:pPr>
          </w:p>
          <w:p w14:paraId="04EED6E4" w14:textId="6E58A199" w:rsidR="00E4677D" w:rsidRDefault="00E4677D" w:rsidP="00E4677D">
            <w:pPr>
              <w:pStyle w:val="ReturnAddress"/>
            </w:pPr>
          </w:p>
          <w:p w14:paraId="59B6A4FF" w14:textId="7A710565" w:rsidR="00E4677D" w:rsidRDefault="00E165DB" w:rsidP="00E4677D">
            <w:pPr>
              <w:pStyle w:val="Recipient"/>
            </w:pPr>
            <w:r>
              <w:rPr>
                <w:noProof/>
                <w14:ligatures w14:val="none"/>
              </w:rPr>
              <mc:AlternateContent>
                <mc:Choice Requires="wps">
                  <w:drawing>
                    <wp:anchor distT="0" distB="0" distL="114300" distR="114300" simplePos="0" relativeHeight="251680768" behindDoc="0" locked="0" layoutInCell="1" allowOverlap="1" wp14:anchorId="15FE7F6D" wp14:editId="4126BF61">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8EF98"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38BF1AD9">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58623CCF"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EF0844">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2F4B705D"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EF0844">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58623CCF"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EF0844">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2F4B705D"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EF0844">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60BC33C0">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7BBC4569">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0BFBA65">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3298"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565E61DF">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9597"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414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3D79CF06" w:rsidR="00E4677D" w:rsidRDefault="00AF162F" w:rsidP="00E4677D">
                  <w:pPr>
                    <w:pStyle w:val="Photo"/>
                  </w:pPr>
                  <w:r>
                    <w:rPr>
                      <w:noProof/>
                    </w:rPr>
                    <mc:AlternateContent>
                      <mc:Choice Requires="wps">
                        <w:drawing>
                          <wp:anchor distT="0" distB="0" distL="114300" distR="114300" simplePos="0" relativeHeight="251678720" behindDoc="0" locked="0" layoutInCell="1" allowOverlap="1" wp14:anchorId="1C630C31" wp14:editId="30804595">
                            <wp:simplePos x="0" y="0"/>
                            <wp:positionH relativeFrom="column">
                              <wp:posOffset>81642</wp:posOffset>
                            </wp:positionH>
                            <wp:positionV relativeFrom="paragraph">
                              <wp:posOffset>175944</wp:posOffset>
                            </wp:positionV>
                            <wp:extent cx="2718987" cy="2339093"/>
                            <wp:effectExtent l="19050" t="19050" r="24765" b="23495"/>
                            <wp:wrapNone/>
                            <wp:docPr id="18" name="Rectangle 18"/>
                            <wp:cNvGraphicFramePr/>
                            <a:graphic xmlns:a="http://schemas.openxmlformats.org/drawingml/2006/main">
                              <a:graphicData uri="http://schemas.microsoft.com/office/word/2010/wordprocessingShape">
                                <wps:wsp>
                                  <wps:cNvSpPr/>
                                  <wps:spPr>
                                    <a:xfrm>
                                      <a:off x="0" y="0"/>
                                      <a:ext cx="2718987" cy="2339093"/>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DE4C6B" w:rsidRDefault="00AF162F" w:rsidP="00AF162F">
                                        <w:pPr>
                                          <w:pStyle w:val="Title"/>
                                          <w:rPr>
                                            <w:color w:val="63A537" w:themeColor="accent2"/>
                                            <w:sz w:val="72"/>
                                            <w:szCs w:val="24"/>
                                          </w:rPr>
                                        </w:pPr>
                                        <w:r w:rsidRPr="00DE4C6B">
                                          <w:rPr>
                                            <w:color w:val="63A537" w:themeColor="accent2"/>
                                            <w:sz w:val="72"/>
                                            <w:szCs w:val="24"/>
                                          </w:rPr>
                                          <w:t>RDBN Recycling</w:t>
                                        </w:r>
                                      </w:p>
                                      <w:p w14:paraId="275DF019" w14:textId="453B0B8F" w:rsidR="00AF162F" w:rsidRPr="00BE7578" w:rsidRDefault="006810EA" w:rsidP="00AF162F">
                                        <w:pPr>
                                          <w:rPr>
                                            <w:b/>
                                            <w:bCs/>
                                            <w:i/>
                                            <w:iCs/>
                                            <w:color w:val="003300"/>
                                            <w:sz w:val="40"/>
                                            <w:szCs w:val="40"/>
                                          </w:rPr>
                                        </w:pPr>
                                        <w:r w:rsidRPr="00BE7578">
                                          <w:rPr>
                                            <w:b/>
                                            <w:bCs/>
                                            <w:i/>
                                            <w:iCs/>
                                            <w:color w:val="003300"/>
                                            <w:sz w:val="40"/>
                                            <w:szCs w:val="40"/>
                                          </w:rPr>
                                          <w:t>Granisle 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6.45pt;margin-top:13.85pt;width:214.1pt;height:18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" filled="f" strokecolor="#63a537 [3205]" strokeweight="3pt">
                            <v:textbox>
                              <w:txbxContent>
                                <w:p w14:paraId="38FB1FF1" w14:textId="77777777" w:rsidR="00AF162F" w:rsidRPr="00DE4C6B" w:rsidRDefault="00AF162F" w:rsidP="00AF162F">
                                  <w:pPr>
                                    <w:pStyle w:val="Title"/>
                                    <w:rPr>
                                      <w:color w:val="63A537" w:themeColor="accent2"/>
                                      <w:sz w:val="72"/>
                                      <w:szCs w:val="24"/>
                                    </w:rPr>
                                  </w:pPr>
                                  <w:r w:rsidRPr="00DE4C6B">
                                    <w:rPr>
                                      <w:color w:val="63A537" w:themeColor="accent2"/>
                                      <w:sz w:val="72"/>
                                      <w:szCs w:val="24"/>
                                    </w:rPr>
                                    <w:t>RDBN Recycling</w:t>
                                  </w:r>
                                </w:p>
                                <w:p w14:paraId="275DF019" w14:textId="453B0B8F" w:rsidR="00AF162F" w:rsidRPr="00BE7578" w:rsidRDefault="006810EA" w:rsidP="00AF162F">
                                  <w:pPr>
                                    <w:rPr>
                                      <w:b/>
                                      <w:bCs/>
                                      <w:i/>
                                      <w:iCs/>
                                      <w:color w:val="003300"/>
                                      <w:sz w:val="40"/>
                                      <w:szCs w:val="40"/>
                                    </w:rPr>
                                  </w:pPr>
                                  <w:r w:rsidRPr="00BE7578">
                                    <w:rPr>
                                      <w:b/>
                                      <w:bCs/>
                                      <w:i/>
                                      <w:iCs/>
                                      <w:color w:val="003300"/>
                                      <w:sz w:val="40"/>
                                      <w:szCs w:val="40"/>
                                    </w:rPr>
                                    <w:t>Granisle and Area</w:t>
                                  </w:r>
                                </w:p>
                              </w:txbxContent>
                            </v:textbox>
                          </v:rect>
                        </w:pict>
                      </mc:Fallback>
                    </mc:AlternateContent>
                  </w:r>
                </w:p>
                <w:p w14:paraId="33B4D76F" w14:textId="48E59024" w:rsidR="00E4677D" w:rsidRPr="00E4677D" w:rsidRDefault="00AF162F" w:rsidP="00E4677D">
                  <w:pPr>
                    <w:pStyle w:val="Caption"/>
                    <w:rPr>
                      <w:i w:val="0"/>
                      <w:iCs w:val="0"/>
                    </w:rPr>
                  </w:pPr>
                  <w:r>
                    <w:rPr>
                      <w:noProof/>
                    </w:rPr>
                    <w:drawing>
                      <wp:anchor distT="0" distB="0" distL="114300" distR="114300" simplePos="0" relativeHeight="251671552" behindDoc="1" locked="0" layoutInCell="1" allowOverlap="1" wp14:anchorId="038BE6F7" wp14:editId="1B71EB1F">
                        <wp:simplePos x="0" y="0"/>
                        <wp:positionH relativeFrom="column">
                          <wp:posOffset>-358843</wp:posOffset>
                        </wp:positionH>
                        <wp:positionV relativeFrom="paragraph">
                          <wp:posOffset>3206858</wp:posOffset>
                        </wp:positionV>
                        <wp:extent cx="3601920" cy="2715926"/>
                        <wp:effectExtent l="42862" t="33338" r="41593" b="41592"/>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5823" cy="2718869"/>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5CE8E701" w:rsidR="00307EC9" w:rsidRDefault="00852EEF">
            <w:r>
              <w:rPr>
                <w:noProof/>
              </w:rPr>
              <mc:AlternateContent>
                <mc:Choice Requires="wpg">
                  <w:drawing>
                    <wp:anchor distT="0" distB="0" distL="114300" distR="114300" simplePos="0" relativeHeight="251685888" behindDoc="0" locked="0" layoutInCell="1" allowOverlap="1" wp14:anchorId="6D65B485" wp14:editId="1213E666">
                      <wp:simplePos x="0" y="0"/>
                      <wp:positionH relativeFrom="column">
                        <wp:posOffset>-98508</wp:posOffset>
                      </wp:positionH>
                      <wp:positionV relativeFrom="paragraph">
                        <wp:posOffset>-795793</wp:posOffset>
                      </wp:positionV>
                      <wp:extent cx="3099435" cy="3372485"/>
                      <wp:effectExtent l="0" t="0" r="0" b="0"/>
                      <wp:wrapNone/>
                      <wp:docPr id="5" name="Group 5"/>
                      <wp:cNvGraphicFramePr/>
                      <a:graphic xmlns:a="http://schemas.openxmlformats.org/drawingml/2006/main">
                        <a:graphicData uri="http://schemas.microsoft.com/office/word/2010/wordprocessingGroup">
                          <wpg:wgp>
                            <wpg:cNvGrpSpPr/>
                            <wpg:grpSpPr>
                              <a:xfrm>
                                <a:off x="0" y="0"/>
                                <a:ext cx="3099435" cy="3372485"/>
                                <a:chOff x="0" y="0"/>
                                <a:chExt cx="3099435" cy="3372485"/>
                              </a:xfrm>
                            </wpg:grpSpPr>
                            <pic:pic xmlns:pic="http://schemas.openxmlformats.org/drawingml/2006/picture">
                              <pic:nvPicPr>
                                <pic:cNvPr id="14" name="Picture 14" descr="See the source image"/>
                                <pic:cNvPicPr>
                                  <a:picLocks noChangeAspect="1"/>
                                </pic:cNvPicPr>
                              </pic:nvPicPr>
                              <pic:blipFill>
                                <a:blip r:embed="rId14">
                                  <a:alphaModFix amt="70000"/>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pic:pic xmlns:pic="http://schemas.openxmlformats.org/drawingml/2006/picture">
                              <pic:nvPicPr>
                                <pic:cNvPr id="3" name="Picture 3" descr="Logo, calendar&#10;&#10;Description automatically generated"/>
                                <pic:cNvPicPr>
                                  <a:picLocks noChangeAspect="1"/>
                                </pic:cNvPicPr>
                              </pic:nvPicPr>
                              <pic:blipFill>
                                <a:blip r:embed="rId16"/>
                                <a:stretch>
                                  <a:fillRect/>
                                </a:stretch>
                              </pic:blipFill>
                              <pic:spPr>
                                <a:xfrm>
                                  <a:off x="1057523" y="1049572"/>
                                  <a:ext cx="1049020" cy="1053465"/>
                                </a:xfrm>
                                <a:prstGeom prst="rect">
                                  <a:avLst/>
                                </a:prstGeom>
                              </pic:spPr>
                            </pic:pic>
                          </wpg:wgp>
                        </a:graphicData>
                      </a:graphic>
                    </wp:anchor>
                  </w:drawing>
                </mc:Choice>
                <mc:Fallback>
                  <w:pict>
                    <v:group w14:anchorId="0256589C" id="Group 5" o:spid="_x0000_s1026" style="position:absolute;margin-left:-7.75pt;margin-top:-62.65pt;width:244.05pt;height:265.55pt;z-index:251685888" coordsize="30994,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ee the source image" style="position:absolute;width:3099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">
                        <v:imagedata r:id="rId17" o:title="See the source image"/>
                      </v:shape>
                      <v:shape id="Picture 3" o:spid="_x0000_s1028" type="#_x0000_t75" alt="Logo, calendar&#10;&#10;Description automatically generated" style="position:absolute;left:10575;top:10495;width:1049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">
                        <v:imagedata r:id="rId18" o:title="Logo, calendar&#10;&#10;Description automatically generated"/>
                      </v:shape>
                    </v:group>
                  </w:pict>
                </mc:Fallback>
              </mc:AlternateContent>
            </w:r>
          </w:p>
        </w:tc>
      </w:tr>
      <w:tr w:rsidR="00C512DA" w14:paraId="434185A1" w14:textId="77777777" w:rsidTr="00447207">
        <w:trPr>
          <w:gridAfter w:val="2"/>
          <w:wAfter w:w="9840" w:type="dxa"/>
          <w:trHeight w:val="10350"/>
        </w:trPr>
        <w:tc>
          <w:tcPr>
            <w:tcW w:w="4560" w:type="dxa"/>
          </w:tcPr>
          <w:p w14:paraId="31CC5D82" w14:textId="527C9A75" w:rsidR="0018266E" w:rsidRPr="002548FF" w:rsidRDefault="0018266E" w:rsidP="0018266E">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7CF5D41E" w:rsidR="0018266E" w:rsidRDefault="0018266E" w:rsidP="0018266E">
                  <w:pPr>
                    <w:pStyle w:val="Heading1"/>
                    <w:outlineLvl w:val="0"/>
                  </w:pPr>
                </w:p>
                <w:p w14:paraId="1CD58305" w14:textId="7DD76F9E" w:rsidR="0018266E" w:rsidRDefault="003B4490" w:rsidP="0018266E">
                  <w:r>
                    <w:rPr>
                      <w:noProof/>
                    </w:rPr>
                    <mc:AlternateContent>
                      <mc:Choice Requires="wps">
                        <w:drawing>
                          <wp:anchor distT="0" distB="0" distL="114300" distR="114300" simplePos="0" relativeHeight="251681792" behindDoc="0" locked="0" layoutInCell="1" allowOverlap="1" wp14:anchorId="7D7A178F" wp14:editId="7562BD7F">
                            <wp:simplePos x="0" y="0"/>
                            <wp:positionH relativeFrom="column">
                              <wp:posOffset>-223284</wp:posOffset>
                            </wp:positionH>
                            <wp:positionV relativeFrom="paragraph">
                              <wp:posOffset>66601</wp:posOffset>
                            </wp:positionV>
                            <wp:extent cx="2956560" cy="6347637"/>
                            <wp:effectExtent l="0" t="0" r="15240" b="15240"/>
                            <wp:wrapNone/>
                            <wp:docPr id="22" name="Text Box 22"/>
                            <wp:cNvGraphicFramePr/>
                            <a:graphic xmlns:a="http://schemas.openxmlformats.org/drawingml/2006/main">
                              <a:graphicData uri="http://schemas.microsoft.com/office/word/2010/wordprocessingShape">
                                <wps:wsp>
                                  <wps:cNvSpPr txBox="1"/>
                                  <wps:spPr>
                                    <a:xfrm>
                                      <a:off x="0" y="0"/>
                                      <a:ext cx="2956560" cy="6347637"/>
                                    </a:xfrm>
                                    <a:prstGeom prst="rect">
                                      <a:avLst/>
                                    </a:prstGeom>
                                    <a:solidFill>
                                      <a:schemeClr val="lt1"/>
                                    </a:solidFill>
                                    <a:ln w="6350">
                                      <a:solidFill>
                                        <a:srgbClr val="87B32F"/>
                                      </a:solidFill>
                                    </a:ln>
                                  </wps:spPr>
                                  <wps:txbx>
                                    <w:txbxContent>
                                      <w:p w14:paraId="0E9333D6" w14:textId="5BA105A7"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Deposit Beverage Containers</w:t>
                                        </w:r>
                                      </w:p>
                                      <w:p w14:paraId="493E641F" w14:textId="261804B1" w:rsidR="00813D94" w:rsidRPr="00260C5D" w:rsidRDefault="00EF0844" w:rsidP="003B4490">
                                        <w:pPr>
                                          <w:pStyle w:val="ReturnAddress"/>
                                          <w:numPr>
                                            <w:ilvl w:val="0"/>
                                            <w:numId w:val="24"/>
                                          </w:numPr>
                                          <w:rPr>
                                            <w:color w:val="000000" w:themeColor="text1"/>
                                          </w:rPr>
                                        </w:pPr>
                                        <w:r w:rsidRPr="00260C5D">
                                          <w:rPr>
                                            <w:color w:val="000000" w:themeColor="text1"/>
                                          </w:rPr>
                                          <w:t>Aluminum Cans</w:t>
                                        </w:r>
                                      </w:p>
                                      <w:p w14:paraId="49C58E86" w14:textId="6CD1A464" w:rsidR="003B4490" w:rsidRPr="00260C5D" w:rsidRDefault="00EF0844" w:rsidP="003B4490">
                                        <w:pPr>
                                          <w:pStyle w:val="ReturnAddress"/>
                                          <w:numPr>
                                            <w:ilvl w:val="0"/>
                                            <w:numId w:val="24"/>
                                          </w:numPr>
                                          <w:rPr>
                                            <w:color w:val="000000" w:themeColor="text1"/>
                                          </w:rPr>
                                        </w:pPr>
                                        <w:r w:rsidRPr="00260C5D">
                                          <w:rPr>
                                            <w:color w:val="000000" w:themeColor="text1"/>
                                          </w:rPr>
                                          <w:t xml:space="preserve">Plastic/Glass Bottles </w:t>
                                        </w:r>
                                      </w:p>
                                      <w:p w14:paraId="17970DF3" w14:textId="6A883AE6" w:rsidR="00813D94" w:rsidRPr="00260C5D" w:rsidRDefault="00EF0844" w:rsidP="003B4490">
                                        <w:pPr>
                                          <w:pStyle w:val="ReturnAddress"/>
                                          <w:numPr>
                                            <w:ilvl w:val="0"/>
                                            <w:numId w:val="24"/>
                                          </w:numPr>
                                          <w:rPr>
                                            <w:color w:val="000000" w:themeColor="text1"/>
                                          </w:rPr>
                                        </w:pPr>
                                        <w:r w:rsidRPr="00260C5D">
                                          <w:rPr>
                                            <w:color w:val="000000" w:themeColor="text1"/>
                                          </w:rPr>
                                          <w:t xml:space="preserve">Juice Boxes and Cartons </w:t>
                                        </w:r>
                                      </w:p>
                                      <w:p w14:paraId="0586E483" w14:textId="654B9EE4" w:rsidR="00813D94" w:rsidRPr="00260C5D" w:rsidRDefault="00EF0844" w:rsidP="003B4490">
                                        <w:pPr>
                                          <w:pStyle w:val="ReturnAddress"/>
                                          <w:numPr>
                                            <w:ilvl w:val="0"/>
                                            <w:numId w:val="24"/>
                                          </w:numPr>
                                          <w:rPr>
                                            <w:color w:val="000000" w:themeColor="text1"/>
                                          </w:rPr>
                                        </w:pPr>
                                        <w:r w:rsidRPr="00260C5D">
                                          <w:rPr>
                                            <w:color w:val="000000" w:themeColor="text1"/>
                                          </w:rPr>
                                          <w:t xml:space="preserve">Bag-In-A-Box Containers </w:t>
                                        </w:r>
                                      </w:p>
                                      <w:p w14:paraId="52221501" w14:textId="4E7EC4E1" w:rsidR="006810EA" w:rsidRPr="00EF0844" w:rsidRDefault="00EF0844" w:rsidP="00813D94">
                                        <w:pPr>
                                          <w:pStyle w:val="ReturnAddress"/>
                                          <w:rPr>
                                            <w:b/>
                                            <w:bCs/>
                                          </w:rPr>
                                        </w:pPr>
                                        <w:r w:rsidRPr="00EF0844">
                                          <w:rPr>
                                            <w:b/>
                                            <w:bCs/>
                                          </w:rPr>
                                          <w:t xml:space="preserve">Houston Recycling 2266 Nadina Avenue, Houston </w:t>
                                        </w:r>
                                        <w:r>
                                          <w:rPr>
                                            <w:b/>
                                            <w:bCs/>
                                          </w:rPr>
                                          <w:t>BC</w:t>
                                        </w:r>
                                        <w:r w:rsidRPr="00EF0844">
                                          <w:rPr>
                                            <w:b/>
                                            <w:bCs/>
                                          </w:rPr>
                                          <w:t xml:space="preserve"> 250-845-2590 </w:t>
                                        </w:r>
                                      </w:p>
                                      <w:p w14:paraId="47FD4F43" w14:textId="58961306" w:rsidR="006810EA" w:rsidRPr="00EF0844" w:rsidRDefault="00EF0844" w:rsidP="00813D94">
                                        <w:pPr>
                                          <w:pStyle w:val="ReturnAddress"/>
                                          <w:rPr>
                                            <w:b/>
                                            <w:bCs/>
                                          </w:rPr>
                                        </w:pPr>
                                        <w:r w:rsidRPr="00EF0844">
                                          <w:rPr>
                                            <w:b/>
                                            <w:bCs/>
                                          </w:rPr>
                                          <w:t xml:space="preserve">Burns Lake Recycling Depot 113 Park Street, Burns Lake </w:t>
                                        </w:r>
                                        <w:r>
                                          <w:rPr>
                                            <w:b/>
                                            <w:bCs/>
                                          </w:rPr>
                                          <w:t>BC</w:t>
                                        </w:r>
                                        <w:r w:rsidRPr="00EF0844">
                                          <w:rPr>
                                            <w:b/>
                                            <w:bCs/>
                                          </w:rPr>
                                          <w:t xml:space="preserve"> 250-692-7948 </w:t>
                                        </w:r>
                                      </w:p>
                                      <w:p w14:paraId="60CAA309" w14:textId="072CB455"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 xml:space="preserve">Electronics </w:t>
                                        </w:r>
                                      </w:p>
                                      <w:p w14:paraId="79017252" w14:textId="77777777" w:rsidR="00260C5D" w:rsidRPr="00B54854" w:rsidRDefault="00260C5D" w:rsidP="00260C5D">
                                        <w:pPr>
                                          <w:pStyle w:val="ReturnAddress"/>
                                          <w:numPr>
                                            <w:ilvl w:val="0"/>
                                            <w:numId w:val="32"/>
                                          </w:numPr>
                                          <w:rPr>
                                            <w:b/>
                                            <w:bCs/>
                                            <w:color w:val="000000" w:themeColor="text1"/>
                                            <w:sz w:val="28"/>
                                            <w:szCs w:val="28"/>
                                            <w:u w:val="single"/>
                                          </w:rPr>
                                        </w:pPr>
                                        <w:bookmarkStart w:id="0" w:name="_Hlk80879936"/>
                                        <w:r w:rsidRPr="00B54854">
                                          <w:rPr>
                                            <w:color w:val="000000" w:themeColor="text1"/>
                                          </w:rPr>
                                          <w:t xml:space="preserve">Televisions And Stereos </w:t>
                                        </w:r>
                                      </w:p>
                                      <w:p w14:paraId="478BA322" w14:textId="77777777" w:rsidR="00260C5D" w:rsidRPr="00B54854" w:rsidRDefault="00260C5D" w:rsidP="00260C5D">
                                        <w:pPr>
                                          <w:pStyle w:val="ReturnAddress"/>
                                          <w:numPr>
                                            <w:ilvl w:val="0"/>
                                            <w:numId w:val="32"/>
                                          </w:numPr>
                                          <w:rPr>
                                            <w:color w:val="000000" w:themeColor="text1"/>
                                          </w:rPr>
                                        </w:pPr>
                                        <w:r w:rsidRPr="00B54854">
                                          <w:rPr>
                                            <w:color w:val="000000" w:themeColor="text1"/>
                                          </w:rPr>
                                          <w:t xml:space="preserve">Computer/Video-Gaming Equipment </w:t>
                                        </w:r>
                                      </w:p>
                                      <w:p w14:paraId="52FE2631" w14:textId="77777777" w:rsidR="00260C5D" w:rsidRPr="00B54854" w:rsidRDefault="00260C5D" w:rsidP="00260C5D">
                                        <w:pPr>
                                          <w:pStyle w:val="ReturnAddress"/>
                                          <w:numPr>
                                            <w:ilvl w:val="0"/>
                                            <w:numId w:val="32"/>
                                          </w:numPr>
                                          <w:rPr>
                                            <w:color w:val="000000" w:themeColor="text1"/>
                                          </w:rPr>
                                        </w:pPr>
                                        <w:r w:rsidRPr="00B54854">
                                          <w:rPr>
                                            <w:color w:val="000000" w:themeColor="text1"/>
                                          </w:rPr>
                                          <w:t xml:space="preserve">Cameras </w:t>
                                        </w:r>
                                      </w:p>
                                      <w:p w14:paraId="7B0C13A4" w14:textId="77777777" w:rsidR="00260C5D" w:rsidRPr="00B54854" w:rsidRDefault="00260C5D" w:rsidP="00260C5D">
                                        <w:pPr>
                                          <w:pStyle w:val="ReturnAddress"/>
                                          <w:numPr>
                                            <w:ilvl w:val="0"/>
                                            <w:numId w:val="32"/>
                                          </w:numPr>
                                          <w:rPr>
                                            <w:color w:val="000000" w:themeColor="text1"/>
                                          </w:rPr>
                                        </w:pPr>
                                        <w:r w:rsidRPr="00B54854">
                                          <w:rPr>
                                            <w:color w:val="000000" w:themeColor="text1"/>
                                          </w:rPr>
                                          <w:t>Non-Cellular and Cellular Phones</w:t>
                                        </w:r>
                                        <w:r>
                                          <w:rPr>
                                            <w:color w:val="000000" w:themeColor="text1"/>
                                          </w:rPr>
                                          <w:t xml:space="preserve"> etc.</w:t>
                                        </w:r>
                                      </w:p>
                                      <w:bookmarkEnd w:id="0"/>
                                      <w:p w14:paraId="4B2DB181" w14:textId="4005BDF1" w:rsidR="006810EA" w:rsidRPr="00EF0844" w:rsidRDefault="00EF0844" w:rsidP="00813D94">
                                        <w:pPr>
                                          <w:pStyle w:val="ReturnAddress"/>
                                          <w:rPr>
                                            <w:b/>
                                            <w:bCs/>
                                          </w:rPr>
                                        </w:pPr>
                                        <w:r w:rsidRPr="00EF0844">
                                          <w:rPr>
                                            <w:b/>
                                            <w:bCs/>
                                          </w:rPr>
                                          <w:t xml:space="preserve">Houston Recycling </w:t>
                                        </w:r>
                                      </w:p>
                                      <w:p w14:paraId="0F394E8E" w14:textId="42E7E187" w:rsidR="006810EA" w:rsidRPr="00EF0844" w:rsidRDefault="00EF0844" w:rsidP="00813D94">
                                        <w:pPr>
                                          <w:pStyle w:val="ReturnAddress"/>
                                          <w:rPr>
                                            <w:b/>
                                            <w:bCs/>
                                          </w:rPr>
                                        </w:pPr>
                                        <w:r w:rsidRPr="00EF0844">
                                          <w:rPr>
                                            <w:b/>
                                            <w:bCs/>
                                          </w:rPr>
                                          <w:t xml:space="preserve">Burns Lake Recycling Depot </w:t>
                                        </w:r>
                                      </w:p>
                                      <w:p w14:paraId="17690812" w14:textId="0030BED3"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Small Appliances and Power Tools</w:t>
                                        </w:r>
                                      </w:p>
                                      <w:p w14:paraId="79BE9348" w14:textId="77777777" w:rsidR="00260C5D" w:rsidRPr="008472AB" w:rsidRDefault="00260C5D" w:rsidP="00260C5D">
                                        <w:pPr>
                                          <w:pStyle w:val="ReturnAddress"/>
                                          <w:numPr>
                                            <w:ilvl w:val="0"/>
                                            <w:numId w:val="33"/>
                                          </w:numPr>
                                          <w:rPr>
                                            <w:color w:val="000000" w:themeColor="text1"/>
                                          </w:rPr>
                                        </w:pPr>
                                        <w:bookmarkStart w:id="1" w:name="_Hlk80879699"/>
                                        <w:r w:rsidRPr="008472AB">
                                          <w:rPr>
                                            <w:color w:val="000000" w:themeColor="text1"/>
                                          </w:rPr>
                                          <w:t xml:space="preserve">Kitchen Countertop Appliances </w:t>
                                        </w:r>
                                      </w:p>
                                      <w:p w14:paraId="1F25315C" w14:textId="77777777" w:rsidR="00260C5D" w:rsidRPr="008472AB" w:rsidRDefault="00260C5D" w:rsidP="00260C5D">
                                        <w:pPr>
                                          <w:pStyle w:val="ReturnAddress"/>
                                          <w:numPr>
                                            <w:ilvl w:val="0"/>
                                            <w:numId w:val="33"/>
                                          </w:numPr>
                                          <w:rPr>
                                            <w:color w:val="000000" w:themeColor="text1"/>
                                          </w:rPr>
                                        </w:pPr>
                                        <w:r w:rsidRPr="008472AB">
                                          <w:rPr>
                                            <w:color w:val="000000" w:themeColor="text1"/>
                                          </w:rPr>
                                          <w:t>Vacuums And Personal Grooming Tools</w:t>
                                        </w:r>
                                      </w:p>
                                      <w:p w14:paraId="70E3682A" w14:textId="77777777" w:rsidR="00260C5D" w:rsidRPr="008472AB" w:rsidRDefault="00260C5D" w:rsidP="00260C5D">
                                        <w:pPr>
                                          <w:pStyle w:val="ReturnAddress"/>
                                          <w:numPr>
                                            <w:ilvl w:val="0"/>
                                            <w:numId w:val="33"/>
                                          </w:numPr>
                                          <w:rPr>
                                            <w:color w:val="000000" w:themeColor="text1"/>
                                          </w:rPr>
                                        </w:pPr>
                                        <w:r w:rsidRPr="008472AB">
                                          <w:rPr>
                                            <w:color w:val="000000" w:themeColor="text1"/>
                                          </w:rPr>
                                          <w:t xml:space="preserve">Circular Saws and Drills </w:t>
                                        </w:r>
                                        <w:r>
                                          <w:rPr>
                                            <w:color w:val="000000" w:themeColor="text1"/>
                                          </w:rPr>
                                          <w:t>etc.</w:t>
                                        </w:r>
                                      </w:p>
                                      <w:bookmarkEnd w:id="1"/>
                                      <w:p w14:paraId="4327EE2F" w14:textId="7D3CF96A" w:rsidR="006810EA" w:rsidRPr="00EF0844" w:rsidRDefault="00EF0844" w:rsidP="00813D94">
                                        <w:pPr>
                                          <w:pStyle w:val="ReturnAddress"/>
                                          <w:rPr>
                                            <w:b/>
                                            <w:bCs/>
                                          </w:rPr>
                                        </w:pPr>
                                        <w:r w:rsidRPr="00EF0844">
                                          <w:rPr>
                                            <w:b/>
                                            <w:bCs/>
                                          </w:rPr>
                                          <w:t xml:space="preserve">Houston Recycling </w:t>
                                        </w:r>
                                      </w:p>
                                      <w:p w14:paraId="5D6612EE" w14:textId="5A68C68C" w:rsidR="00813D94" w:rsidRPr="00EF0844" w:rsidRDefault="00EF0844" w:rsidP="00813D94">
                                        <w:pPr>
                                          <w:pStyle w:val="ReturnAddress"/>
                                          <w:rPr>
                                            <w:b/>
                                            <w:bCs/>
                                          </w:rPr>
                                        </w:pPr>
                                        <w:r w:rsidRPr="00EF0844">
                                          <w:rPr>
                                            <w:b/>
                                            <w:bCs/>
                                          </w:rPr>
                                          <w:t>Burns Lake Recycling Depot</w:t>
                                        </w:r>
                                      </w:p>
                                      <w:p w14:paraId="26ABC910" w14:textId="0E7A6643"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 xml:space="preserve">Large Appliances </w:t>
                                        </w:r>
                                      </w:p>
                                      <w:p w14:paraId="356D619D" w14:textId="77777777" w:rsidR="00260C5D" w:rsidRPr="008472AB" w:rsidRDefault="00260C5D" w:rsidP="00260C5D">
                                        <w:pPr>
                                          <w:pStyle w:val="ReturnAddress"/>
                                          <w:numPr>
                                            <w:ilvl w:val="0"/>
                                            <w:numId w:val="34"/>
                                          </w:numPr>
                                          <w:rPr>
                                            <w:color w:val="000000" w:themeColor="text1"/>
                                          </w:rPr>
                                        </w:pPr>
                                        <w:bookmarkStart w:id="2" w:name="_Hlk80879709"/>
                                        <w:r w:rsidRPr="008472AB">
                                          <w:rPr>
                                            <w:color w:val="000000" w:themeColor="text1"/>
                                          </w:rPr>
                                          <w:t>Refrigerators/Freezers</w:t>
                                        </w:r>
                                      </w:p>
                                      <w:p w14:paraId="4046A298" w14:textId="77777777" w:rsidR="00260C5D" w:rsidRPr="008472AB" w:rsidRDefault="00260C5D" w:rsidP="00260C5D">
                                        <w:pPr>
                                          <w:pStyle w:val="ReturnAddress"/>
                                          <w:numPr>
                                            <w:ilvl w:val="0"/>
                                            <w:numId w:val="34"/>
                                          </w:numPr>
                                          <w:rPr>
                                            <w:color w:val="000000" w:themeColor="text1"/>
                                          </w:rPr>
                                        </w:pPr>
                                        <w:r w:rsidRPr="008472AB">
                                          <w:rPr>
                                            <w:color w:val="000000" w:themeColor="text1"/>
                                          </w:rPr>
                                          <w:t xml:space="preserve">Washers/Dryers/Ovens </w:t>
                                        </w:r>
                                        <w:r>
                                          <w:rPr>
                                            <w:color w:val="000000" w:themeColor="text1"/>
                                          </w:rPr>
                                          <w:t xml:space="preserve">etc. </w:t>
                                        </w:r>
                                      </w:p>
                                      <w:bookmarkEnd w:id="2"/>
                                      <w:p w14:paraId="6482DEBE" w14:textId="0137332E" w:rsidR="006810EA" w:rsidRPr="00EF0844" w:rsidRDefault="00EF0844" w:rsidP="00813D94">
                                        <w:pPr>
                                          <w:pStyle w:val="ReturnAddress"/>
                                          <w:rPr>
                                            <w:b/>
                                            <w:bCs/>
                                          </w:rPr>
                                        </w:pPr>
                                        <w:r w:rsidRPr="00EF0844">
                                          <w:rPr>
                                            <w:b/>
                                            <w:bCs/>
                                          </w:rPr>
                                          <w:t xml:space="preserve">Granisle Transfer Station 66201 Babine Rd, Granisle </w:t>
                                        </w:r>
                                        <w:r>
                                          <w:rPr>
                                            <w:b/>
                                            <w:bCs/>
                                          </w:rPr>
                                          <w:t>BC</w:t>
                                        </w:r>
                                        <w:r w:rsidRPr="00EF0844">
                                          <w:rPr>
                                            <w:b/>
                                            <w:bCs/>
                                          </w:rPr>
                                          <w:t xml:space="preserve"> 250-697-2724</w:t>
                                        </w:r>
                                      </w:p>
                                      <w:p w14:paraId="51CEE678" w14:textId="5CB4474B" w:rsidR="00813D94" w:rsidRPr="00EF0844" w:rsidRDefault="00813D94" w:rsidP="00813D94">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2" type="#_x0000_t202" style="position:absolute;margin-left:-17.6pt;margin-top:5.25pt;width:232.8pt;height:49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" fillcolor="white [3201]" strokecolor="#87b32f" strokeweight=".5pt">
                            <v:textbox>
                              <w:txbxContent>
                                <w:p w14:paraId="0E9333D6" w14:textId="5BA105A7"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Deposit Beverage Containers</w:t>
                                  </w:r>
                                </w:p>
                                <w:p w14:paraId="493E641F" w14:textId="261804B1" w:rsidR="00813D94" w:rsidRPr="00260C5D" w:rsidRDefault="00EF0844" w:rsidP="003B4490">
                                  <w:pPr>
                                    <w:pStyle w:val="ReturnAddress"/>
                                    <w:numPr>
                                      <w:ilvl w:val="0"/>
                                      <w:numId w:val="24"/>
                                    </w:numPr>
                                    <w:rPr>
                                      <w:color w:val="000000" w:themeColor="text1"/>
                                    </w:rPr>
                                  </w:pPr>
                                  <w:r w:rsidRPr="00260C5D">
                                    <w:rPr>
                                      <w:color w:val="000000" w:themeColor="text1"/>
                                    </w:rPr>
                                    <w:t>Aluminum Cans</w:t>
                                  </w:r>
                                </w:p>
                                <w:p w14:paraId="49C58E86" w14:textId="6CD1A464" w:rsidR="003B4490" w:rsidRPr="00260C5D" w:rsidRDefault="00EF0844" w:rsidP="003B4490">
                                  <w:pPr>
                                    <w:pStyle w:val="ReturnAddress"/>
                                    <w:numPr>
                                      <w:ilvl w:val="0"/>
                                      <w:numId w:val="24"/>
                                    </w:numPr>
                                    <w:rPr>
                                      <w:color w:val="000000" w:themeColor="text1"/>
                                    </w:rPr>
                                  </w:pPr>
                                  <w:r w:rsidRPr="00260C5D">
                                    <w:rPr>
                                      <w:color w:val="000000" w:themeColor="text1"/>
                                    </w:rPr>
                                    <w:t xml:space="preserve">Plastic/Glass Bottles </w:t>
                                  </w:r>
                                </w:p>
                                <w:p w14:paraId="17970DF3" w14:textId="6A883AE6" w:rsidR="00813D94" w:rsidRPr="00260C5D" w:rsidRDefault="00EF0844" w:rsidP="003B4490">
                                  <w:pPr>
                                    <w:pStyle w:val="ReturnAddress"/>
                                    <w:numPr>
                                      <w:ilvl w:val="0"/>
                                      <w:numId w:val="24"/>
                                    </w:numPr>
                                    <w:rPr>
                                      <w:color w:val="000000" w:themeColor="text1"/>
                                    </w:rPr>
                                  </w:pPr>
                                  <w:r w:rsidRPr="00260C5D">
                                    <w:rPr>
                                      <w:color w:val="000000" w:themeColor="text1"/>
                                    </w:rPr>
                                    <w:t xml:space="preserve">Juice Boxes and Cartons </w:t>
                                  </w:r>
                                </w:p>
                                <w:p w14:paraId="0586E483" w14:textId="654B9EE4" w:rsidR="00813D94" w:rsidRPr="00260C5D" w:rsidRDefault="00EF0844" w:rsidP="003B4490">
                                  <w:pPr>
                                    <w:pStyle w:val="ReturnAddress"/>
                                    <w:numPr>
                                      <w:ilvl w:val="0"/>
                                      <w:numId w:val="24"/>
                                    </w:numPr>
                                    <w:rPr>
                                      <w:color w:val="000000" w:themeColor="text1"/>
                                    </w:rPr>
                                  </w:pPr>
                                  <w:r w:rsidRPr="00260C5D">
                                    <w:rPr>
                                      <w:color w:val="000000" w:themeColor="text1"/>
                                    </w:rPr>
                                    <w:t xml:space="preserve">Bag-In-A-Box Containers </w:t>
                                  </w:r>
                                </w:p>
                                <w:p w14:paraId="52221501" w14:textId="4E7EC4E1" w:rsidR="006810EA" w:rsidRPr="00EF0844" w:rsidRDefault="00EF0844" w:rsidP="00813D94">
                                  <w:pPr>
                                    <w:pStyle w:val="ReturnAddress"/>
                                    <w:rPr>
                                      <w:b/>
                                      <w:bCs/>
                                    </w:rPr>
                                  </w:pPr>
                                  <w:r w:rsidRPr="00EF0844">
                                    <w:rPr>
                                      <w:b/>
                                      <w:bCs/>
                                    </w:rPr>
                                    <w:t xml:space="preserve">Houston Recycling 2266 Nadina Avenue, Houston </w:t>
                                  </w:r>
                                  <w:r>
                                    <w:rPr>
                                      <w:b/>
                                      <w:bCs/>
                                    </w:rPr>
                                    <w:t>BC</w:t>
                                  </w:r>
                                  <w:r w:rsidRPr="00EF0844">
                                    <w:rPr>
                                      <w:b/>
                                      <w:bCs/>
                                    </w:rPr>
                                    <w:t xml:space="preserve"> 250-845-2590 </w:t>
                                  </w:r>
                                </w:p>
                                <w:p w14:paraId="47FD4F43" w14:textId="58961306" w:rsidR="006810EA" w:rsidRPr="00EF0844" w:rsidRDefault="00EF0844" w:rsidP="00813D94">
                                  <w:pPr>
                                    <w:pStyle w:val="ReturnAddress"/>
                                    <w:rPr>
                                      <w:b/>
                                      <w:bCs/>
                                    </w:rPr>
                                  </w:pPr>
                                  <w:r w:rsidRPr="00EF0844">
                                    <w:rPr>
                                      <w:b/>
                                      <w:bCs/>
                                    </w:rPr>
                                    <w:t xml:space="preserve">Burns Lake Recycling Depot 113 Park Street, Burns Lake </w:t>
                                  </w:r>
                                  <w:r>
                                    <w:rPr>
                                      <w:b/>
                                      <w:bCs/>
                                    </w:rPr>
                                    <w:t>BC</w:t>
                                  </w:r>
                                  <w:r w:rsidRPr="00EF0844">
                                    <w:rPr>
                                      <w:b/>
                                      <w:bCs/>
                                    </w:rPr>
                                    <w:t xml:space="preserve"> 250-692-7948 </w:t>
                                  </w:r>
                                </w:p>
                                <w:p w14:paraId="60CAA309" w14:textId="072CB455"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 xml:space="preserve">Electronics </w:t>
                                  </w:r>
                                </w:p>
                                <w:p w14:paraId="79017252" w14:textId="77777777" w:rsidR="00260C5D" w:rsidRPr="00B54854" w:rsidRDefault="00260C5D" w:rsidP="00260C5D">
                                  <w:pPr>
                                    <w:pStyle w:val="ReturnAddress"/>
                                    <w:numPr>
                                      <w:ilvl w:val="0"/>
                                      <w:numId w:val="32"/>
                                    </w:numPr>
                                    <w:rPr>
                                      <w:b/>
                                      <w:bCs/>
                                      <w:color w:val="000000" w:themeColor="text1"/>
                                      <w:sz w:val="28"/>
                                      <w:szCs w:val="28"/>
                                      <w:u w:val="single"/>
                                    </w:rPr>
                                  </w:pPr>
                                  <w:bookmarkStart w:id="3" w:name="_Hlk80879936"/>
                                  <w:r w:rsidRPr="00B54854">
                                    <w:rPr>
                                      <w:color w:val="000000" w:themeColor="text1"/>
                                    </w:rPr>
                                    <w:t xml:space="preserve">Televisions And Stereos </w:t>
                                  </w:r>
                                </w:p>
                                <w:p w14:paraId="478BA322" w14:textId="77777777" w:rsidR="00260C5D" w:rsidRPr="00B54854" w:rsidRDefault="00260C5D" w:rsidP="00260C5D">
                                  <w:pPr>
                                    <w:pStyle w:val="ReturnAddress"/>
                                    <w:numPr>
                                      <w:ilvl w:val="0"/>
                                      <w:numId w:val="32"/>
                                    </w:numPr>
                                    <w:rPr>
                                      <w:color w:val="000000" w:themeColor="text1"/>
                                    </w:rPr>
                                  </w:pPr>
                                  <w:r w:rsidRPr="00B54854">
                                    <w:rPr>
                                      <w:color w:val="000000" w:themeColor="text1"/>
                                    </w:rPr>
                                    <w:t xml:space="preserve">Computer/Video-Gaming Equipment </w:t>
                                  </w:r>
                                </w:p>
                                <w:p w14:paraId="52FE2631" w14:textId="77777777" w:rsidR="00260C5D" w:rsidRPr="00B54854" w:rsidRDefault="00260C5D" w:rsidP="00260C5D">
                                  <w:pPr>
                                    <w:pStyle w:val="ReturnAddress"/>
                                    <w:numPr>
                                      <w:ilvl w:val="0"/>
                                      <w:numId w:val="32"/>
                                    </w:numPr>
                                    <w:rPr>
                                      <w:color w:val="000000" w:themeColor="text1"/>
                                    </w:rPr>
                                  </w:pPr>
                                  <w:r w:rsidRPr="00B54854">
                                    <w:rPr>
                                      <w:color w:val="000000" w:themeColor="text1"/>
                                    </w:rPr>
                                    <w:t xml:space="preserve">Cameras </w:t>
                                  </w:r>
                                </w:p>
                                <w:p w14:paraId="7B0C13A4" w14:textId="77777777" w:rsidR="00260C5D" w:rsidRPr="00B54854" w:rsidRDefault="00260C5D" w:rsidP="00260C5D">
                                  <w:pPr>
                                    <w:pStyle w:val="ReturnAddress"/>
                                    <w:numPr>
                                      <w:ilvl w:val="0"/>
                                      <w:numId w:val="32"/>
                                    </w:numPr>
                                    <w:rPr>
                                      <w:color w:val="000000" w:themeColor="text1"/>
                                    </w:rPr>
                                  </w:pPr>
                                  <w:r w:rsidRPr="00B54854">
                                    <w:rPr>
                                      <w:color w:val="000000" w:themeColor="text1"/>
                                    </w:rPr>
                                    <w:t>Non-Cellular and Cellular Phones</w:t>
                                  </w:r>
                                  <w:r>
                                    <w:rPr>
                                      <w:color w:val="000000" w:themeColor="text1"/>
                                    </w:rPr>
                                    <w:t xml:space="preserve"> etc.</w:t>
                                  </w:r>
                                </w:p>
                                <w:bookmarkEnd w:id="3"/>
                                <w:p w14:paraId="4B2DB181" w14:textId="4005BDF1" w:rsidR="006810EA" w:rsidRPr="00EF0844" w:rsidRDefault="00EF0844" w:rsidP="00813D94">
                                  <w:pPr>
                                    <w:pStyle w:val="ReturnAddress"/>
                                    <w:rPr>
                                      <w:b/>
                                      <w:bCs/>
                                    </w:rPr>
                                  </w:pPr>
                                  <w:r w:rsidRPr="00EF0844">
                                    <w:rPr>
                                      <w:b/>
                                      <w:bCs/>
                                    </w:rPr>
                                    <w:t xml:space="preserve">Houston Recycling </w:t>
                                  </w:r>
                                </w:p>
                                <w:p w14:paraId="0F394E8E" w14:textId="42E7E187" w:rsidR="006810EA" w:rsidRPr="00EF0844" w:rsidRDefault="00EF0844" w:rsidP="00813D94">
                                  <w:pPr>
                                    <w:pStyle w:val="ReturnAddress"/>
                                    <w:rPr>
                                      <w:b/>
                                      <w:bCs/>
                                    </w:rPr>
                                  </w:pPr>
                                  <w:r w:rsidRPr="00EF0844">
                                    <w:rPr>
                                      <w:b/>
                                      <w:bCs/>
                                    </w:rPr>
                                    <w:t xml:space="preserve">Burns Lake Recycling Depot </w:t>
                                  </w:r>
                                </w:p>
                                <w:p w14:paraId="17690812" w14:textId="0030BED3"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Small Appliances and Power Tools</w:t>
                                  </w:r>
                                </w:p>
                                <w:p w14:paraId="79BE9348" w14:textId="77777777" w:rsidR="00260C5D" w:rsidRPr="008472AB" w:rsidRDefault="00260C5D" w:rsidP="00260C5D">
                                  <w:pPr>
                                    <w:pStyle w:val="ReturnAddress"/>
                                    <w:numPr>
                                      <w:ilvl w:val="0"/>
                                      <w:numId w:val="33"/>
                                    </w:numPr>
                                    <w:rPr>
                                      <w:color w:val="000000" w:themeColor="text1"/>
                                    </w:rPr>
                                  </w:pPr>
                                  <w:bookmarkStart w:id="4" w:name="_Hlk80879699"/>
                                  <w:r w:rsidRPr="008472AB">
                                    <w:rPr>
                                      <w:color w:val="000000" w:themeColor="text1"/>
                                    </w:rPr>
                                    <w:t xml:space="preserve">Kitchen Countertop Appliances </w:t>
                                  </w:r>
                                </w:p>
                                <w:p w14:paraId="1F25315C" w14:textId="77777777" w:rsidR="00260C5D" w:rsidRPr="008472AB" w:rsidRDefault="00260C5D" w:rsidP="00260C5D">
                                  <w:pPr>
                                    <w:pStyle w:val="ReturnAddress"/>
                                    <w:numPr>
                                      <w:ilvl w:val="0"/>
                                      <w:numId w:val="33"/>
                                    </w:numPr>
                                    <w:rPr>
                                      <w:color w:val="000000" w:themeColor="text1"/>
                                    </w:rPr>
                                  </w:pPr>
                                  <w:r w:rsidRPr="008472AB">
                                    <w:rPr>
                                      <w:color w:val="000000" w:themeColor="text1"/>
                                    </w:rPr>
                                    <w:t>Vacuums And Personal Grooming Tools</w:t>
                                  </w:r>
                                </w:p>
                                <w:p w14:paraId="70E3682A" w14:textId="77777777" w:rsidR="00260C5D" w:rsidRPr="008472AB" w:rsidRDefault="00260C5D" w:rsidP="00260C5D">
                                  <w:pPr>
                                    <w:pStyle w:val="ReturnAddress"/>
                                    <w:numPr>
                                      <w:ilvl w:val="0"/>
                                      <w:numId w:val="33"/>
                                    </w:numPr>
                                    <w:rPr>
                                      <w:color w:val="000000" w:themeColor="text1"/>
                                    </w:rPr>
                                  </w:pPr>
                                  <w:r w:rsidRPr="008472AB">
                                    <w:rPr>
                                      <w:color w:val="000000" w:themeColor="text1"/>
                                    </w:rPr>
                                    <w:t xml:space="preserve">Circular Saws and Drills </w:t>
                                  </w:r>
                                  <w:r>
                                    <w:rPr>
                                      <w:color w:val="000000" w:themeColor="text1"/>
                                    </w:rPr>
                                    <w:t>etc.</w:t>
                                  </w:r>
                                </w:p>
                                <w:bookmarkEnd w:id="4"/>
                                <w:p w14:paraId="4327EE2F" w14:textId="7D3CF96A" w:rsidR="006810EA" w:rsidRPr="00EF0844" w:rsidRDefault="00EF0844" w:rsidP="00813D94">
                                  <w:pPr>
                                    <w:pStyle w:val="ReturnAddress"/>
                                    <w:rPr>
                                      <w:b/>
                                      <w:bCs/>
                                    </w:rPr>
                                  </w:pPr>
                                  <w:r w:rsidRPr="00EF0844">
                                    <w:rPr>
                                      <w:b/>
                                      <w:bCs/>
                                    </w:rPr>
                                    <w:t xml:space="preserve">Houston Recycling </w:t>
                                  </w:r>
                                </w:p>
                                <w:p w14:paraId="5D6612EE" w14:textId="5A68C68C" w:rsidR="00813D94" w:rsidRPr="00EF0844" w:rsidRDefault="00EF0844" w:rsidP="00813D94">
                                  <w:pPr>
                                    <w:pStyle w:val="ReturnAddress"/>
                                    <w:rPr>
                                      <w:b/>
                                      <w:bCs/>
                                    </w:rPr>
                                  </w:pPr>
                                  <w:r w:rsidRPr="00EF0844">
                                    <w:rPr>
                                      <w:b/>
                                      <w:bCs/>
                                    </w:rPr>
                                    <w:t>Burns Lake Recycling Depot</w:t>
                                  </w:r>
                                </w:p>
                                <w:p w14:paraId="26ABC910" w14:textId="0E7A6643" w:rsidR="00813D94" w:rsidRPr="00EF0844" w:rsidRDefault="00EF0844" w:rsidP="00813D94">
                                  <w:pPr>
                                    <w:pStyle w:val="ReturnAddress"/>
                                    <w:rPr>
                                      <w:b/>
                                      <w:bCs/>
                                      <w:color w:val="729928" w:themeColor="accent1" w:themeShade="BF"/>
                                      <w:u w:val="single"/>
                                    </w:rPr>
                                  </w:pPr>
                                  <w:r w:rsidRPr="00EF0844">
                                    <w:rPr>
                                      <w:b/>
                                      <w:bCs/>
                                      <w:color w:val="729928" w:themeColor="accent1" w:themeShade="BF"/>
                                      <w:u w:val="single"/>
                                    </w:rPr>
                                    <w:t xml:space="preserve">Large Appliances </w:t>
                                  </w:r>
                                </w:p>
                                <w:p w14:paraId="356D619D" w14:textId="77777777" w:rsidR="00260C5D" w:rsidRPr="008472AB" w:rsidRDefault="00260C5D" w:rsidP="00260C5D">
                                  <w:pPr>
                                    <w:pStyle w:val="ReturnAddress"/>
                                    <w:numPr>
                                      <w:ilvl w:val="0"/>
                                      <w:numId w:val="34"/>
                                    </w:numPr>
                                    <w:rPr>
                                      <w:color w:val="000000" w:themeColor="text1"/>
                                    </w:rPr>
                                  </w:pPr>
                                  <w:bookmarkStart w:id="5" w:name="_Hlk80879709"/>
                                  <w:r w:rsidRPr="008472AB">
                                    <w:rPr>
                                      <w:color w:val="000000" w:themeColor="text1"/>
                                    </w:rPr>
                                    <w:t>Refrigerators/Freezers</w:t>
                                  </w:r>
                                </w:p>
                                <w:p w14:paraId="4046A298" w14:textId="77777777" w:rsidR="00260C5D" w:rsidRPr="008472AB" w:rsidRDefault="00260C5D" w:rsidP="00260C5D">
                                  <w:pPr>
                                    <w:pStyle w:val="ReturnAddress"/>
                                    <w:numPr>
                                      <w:ilvl w:val="0"/>
                                      <w:numId w:val="34"/>
                                    </w:numPr>
                                    <w:rPr>
                                      <w:color w:val="000000" w:themeColor="text1"/>
                                    </w:rPr>
                                  </w:pPr>
                                  <w:r w:rsidRPr="008472AB">
                                    <w:rPr>
                                      <w:color w:val="000000" w:themeColor="text1"/>
                                    </w:rPr>
                                    <w:t xml:space="preserve">Washers/Dryers/Ovens </w:t>
                                  </w:r>
                                  <w:r>
                                    <w:rPr>
                                      <w:color w:val="000000" w:themeColor="text1"/>
                                    </w:rPr>
                                    <w:t xml:space="preserve">etc. </w:t>
                                  </w:r>
                                </w:p>
                                <w:bookmarkEnd w:id="5"/>
                                <w:p w14:paraId="6482DEBE" w14:textId="0137332E" w:rsidR="006810EA" w:rsidRPr="00EF0844" w:rsidRDefault="00EF0844" w:rsidP="00813D94">
                                  <w:pPr>
                                    <w:pStyle w:val="ReturnAddress"/>
                                    <w:rPr>
                                      <w:b/>
                                      <w:bCs/>
                                    </w:rPr>
                                  </w:pPr>
                                  <w:r w:rsidRPr="00EF0844">
                                    <w:rPr>
                                      <w:b/>
                                      <w:bCs/>
                                    </w:rPr>
                                    <w:t xml:space="preserve">Granisle Transfer Station 66201 Babine Rd, Granisle </w:t>
                                  </w:r>
                                  <w:r>
                                    <w:rPr>
                                      <w:b/>
                                      <w:bCs/>
                                    </w:rPr>
                                    <w:t>BC</w:t>
                                  </w:r>
                                  <w:r w:rsidRPr="00EF0844">
                                    <w:rPr>
                                      <w:b/>
                                      <w:bCs/>
                                    </w:rPr>
                                    <w:t xml:space="preserve"> 250-697-2724</w:t>
                                  </w:r>
                                </w:p>
                                <w:p w14:paraId="51CEE678" w14:textId="5CB4474B" w:rsidR="00813D94" w:rsidRPr="00EF0844" w:rsidRDefault="00813D94" w:rsidP="00813D94">
                                  <w:pPr>
                                    <w:pStyle w:val="ReturnAddress"/>
                                    <w:rPr>
                                      <w:b/>
                                      <w:bCs/>
                                    </w:rPr>
                                  </w:pPr>
                                </w:p>
                              </w:txbxContent>
                            </v:textbox>
                          </v:shape>
                        </w:pict>
                      </mc:Fallback>
                    </mc:AlternateContent>
                  </w:r>
                </w:p>
              </w:tc>
              <w:tc>
                <w:tcPr>
                  <w:tcW w:w="5227" w:type="dxa"/>
                  <w:tcMar>
                    <w:left w:w="432" w:type="dxa"/>
                    <w:right w:w="432" w:type="dxa"/>
                  </w:tcMar>
                </w:tcPr>
                <w:p w14:paraId="46100592" w14:textId="77777777" w:rsidR="0018266E" w:rsidRDefault="0018266E" w:rsidP="0018266E"/>
                <w:p w14:paraId="6FB29910" w14:textId="66E6A8F5" w:rsidR="0018266E" w:rsidRDefault="0018266E" w:rsidP="0018266E"/>
                <w:p w14:paraId="31A6F1A6" w14:textId="77777777" w:rsidR="0018266E" w:rsidRDefault="0018266E" w:rsidP="0018266E"/>
                <w:p w14:paraId="6C914A70" w14:textId="77777777" w:rsidR="0018266E" w:rsidRDefault="0018266E" w:rsidP="0018266E"/>
                <w:p w14:paraId="1CE1A26D" w14:textId="77777777" w:rsidR="0018266E" w:rsidRDefault="0018266E" w:rsidP="0018266E">
                  <w:pPr>
                    <w:pStyle w:val="Heading1"/>
                    <w:outlineLvl w:val="0"/>
                  </w:pPr>
                </w:p>
              </w:tc>
              <w:tc>
                <w:tcPr>
                  <w:tcW w:w="4579" w:type="dxa"/>
                  <w:tcMar>
                    <w:left w:w="432" w:type="dxa"/>
                  </w:tcMar>
                </w:tcPr>
                <w:p w14:paraId="1720ED44" w14:textId="48FBE747" w:rsidR="0018266E" w:rsidRDefault="0018266E" w:rsidP="0018266E">
                  <w:pPr>
                    <w:pStyle w:val="Heading1"/>
                    <w:jc w:val="center"/>
                    <w:outlineLvl w:val="0"/>
                  </w:pPr>
                </w:p>
              </w:tc>
            </w:tr>
          </w:tbl>
          <w:p w14:paraId="71562D80" w14:textId="4B0FD202" w:rsidR="00C512DA" w:rsidRPr="0018266E" w:rsidRDefault="00C512DA" w:rsidP="00E16DD3">
            <w:pPr>
              <w:pStyle w:val="Caption"/>
              <w:rPr>
                <w:b/>
                <w:bCs/>
              </w:rPr>
            </w:pPr>
          </w:p>
        </w:tc>
      </w:tr>
    </w:tbl>
    <w:p w14:paraId="07FC015F" w14:textId="5EC920C4" w:rsidR="009013BC" w:rsidRDefault="008201F1" w:rsidP="004F2B9C">
      <w:r>
        <w:rPr>
          <w:noProof/>
        </w:rPr>
        <mc:AlternateContent>
          <mc:Choice Requires="wps">
            <w:drawing>
              <wp:anchor distT="0" distB="0" distL="114300" distR="114300" simplePos="0" relativeHeight="251683840" behindDoc="0" locked="0" layoutInCell="1" allowOverlap="1" wp14:anchorId="343B8FFB" wp14:editId="3C515268">
                <wp:simplePos x="0" y="0"/>
                <wp:positionH relativeFrom="column">
                  <wp:posOffset>6466114</wp:posOffset>
                </wp:positionH>
                <wp:positionV relativeFrom="paragraph">
                  <wp:posOffset>-6756318</wp:posOffset>
                </wp:positionV>
                <wp:extent cx="2896870" cy="72313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2896870" cy="7231380"/>
                        </a:xfrm>
                        <a:prstGeom prst="rect">
                          <a:avLst/>
                        </a:prstGeom>
                        <a:solidFill>
                          <a:schemeClr val="lt1"/>
                        </a:solidFill>
                        <a:ln w="6350">
                          <a:solidFill>
                            <a:srgbClr val="87B32F"/>
                          </a:solidFill>
                        </a:ln>
                      </wps:spPr>
                      <wps:txbx>
                        <w:txbxContent>
                          <w:p w14:paraId="24FE0E57" w14:textId="77777777" w:rsidR="008201F1" w:rsidRPr="00EF0844" w:rsidRDefault="008201F1" w:rsidP="008201F1">
                            <w:pPr>
                              <w:pStyle w:val="ReturnAddress"/>
                              <w:rPr>
                                <w:b/>
                                <w:bCs/>
                                <w:color w:val="729928" w:themeColor="accent1" w:themeShade="BF"/>
                                <w:u w:val="single"/>
                              </w:rPr>
                            </w:pPr>
                            <w:r w:rsidRPr="00EF0844">
                              <w:rPr>
                                <w:b/>
                                <w:bCs/>
                                <w:color w:val="729928" w:themeColor="accent1" w:themeShade="BF"/>
                                <w:u w:val="single"/>
                              </w:rPr>
                              <w:t xml:space="preserve">Medications </w:t>
                            </w:r>
                          </w:p>
                          <w:p w14:paraId="4D82E454" w14:textId="68EB669A" w:rsidR="003B4490" w:rsidRPr="00260C5D" w:rsidRDefault="00EF0844" w:rsidP="003B4490">
                            <w:pPr>
                              <w:pStyle w:val="ReturnAddress"/>
                              <w:numPr>
                                <w:ilvl w:val="0"/>
                                <w:numId w:val="29"/>
                              </w:numPr>
                              <w:rPr>
                                <w:b/>
                                <w:bCs/>
                                <w:color w:val="000000" w:themeColor="text1"/>
                              </w:rPr>
                            </w:pPr>
                            <w:r w:rsidRPr="00260C5D">
                              <w:rPr>
                                <w:color w:val="000000" w:themeColor="text1"/>
                              </w:rPr>
                              <w:t xml:space="preserve">Leftover Or Expired Prescription &amp; Non-Prescription Medications; Inhalers and Patches </w:t>
                            </w:r>
                          </w:p>
                          <w:p w14:paraId="6F68BDAF" w14:textId="1D35F54D" w:rsidR="00E60A60" w:rsidRPr="00EF0844" w:rsidRDefault="00E60A60" w:rsidP="003B4490">
                            <w:pPr>
                              <w:pStyle w:val="ReturnAddress"/>
                              <w:rPr>
                                <w:b/>
                                <w:bCs/>
                              </w:rPr>
                            </w:pPr>
                            <w:r w:rsidRPr="00EF0844">
                              <w:rPr>
                                <w:b/>
                                <w:bCs/>
                              </w:rPr>
                              <w:t xml:space="preserve">Nurture RX </w:t>
                            </w:r>
                            <w:r w:rsidR="00EF0844" w:rsidRPr="00EF0844">
                              <w:rPr>
                                <w:b/>
                                <w:bCs/>
                              </w:rPr>
                              <w:t xml:space="preserve">13 </w:t>
                            </w:r>
                            <w:r w:rsidRPr="00EF0844">
                              <w:rPr>
                                <w:b/>
                                <w:bCs/>
                              </w:rPr>
                              <w:t>Babine Drive</w:t>
                            </w:r>
                            <w:r w:rsidR="00EF0844" w:rsidRPr="00EF0844">
                              <w:rPr>
                                <w:b/>
                                <w:bCs/>
                              </w:rPr>
                              <w:t xml:space="preserve">, </w:t>
                            </w:r>
                            <w:r w:rsidRPr="00EF0844">
                              <w:rPr>
                                <w:b/>
                                <w:bCs/>
                              </w:rPr>
                              <w:t>Granisle</w:t>
                            </w:r>
                            <w:r w:rsidR="00EF0844" w:rsidRPr="00EF0844">
                              <w:rPr>
                                <w:b/>
                                <w:bCs/>
                              </w:rPr>
                              <w:t xml:space="preserve">, </w:t>
                            </w:r>
                            <w:r w:rsidR="00EF0844">
                              <w:rPr>
                                <w:b/>
                                <w:bCs/>
                              </w:rPr>
                              <w:t>BC</w:t>
                            </w:r>
                            <w:r w:rsidRPr="00EF0844">
                              <w:rPr>
                                <w:b/>
                                <w:bCs/>
                              </w:rPr>
                              <w:t xml:space="preserve"> </w:t>
                            </w:r>
                            <w:r w:rsidR="00EF0844" w:rsidRPr="00EF0844">
                              <w:rPr>
                                <w:b/>
                                <w:bCs/>
                              </w:rPr>
                              <w:t xml:space="preserve">250-697-2264 </w:t>
                            </w:r>
                          </w:p>
                          <w:p w14:paraId="1ABCBD02" w14:textId="1E12DE1D" w:rsidR="00E60A60" w:rsidRPr="00EF0844" w:rsidRDefault="00E60A60" w:rsidP="008201F1">
                            <w:pPr>
                              <w:pStyle w:val="ReturnAddress"/>
                              <w:rPr>
                                <w:b/>
                                <w:bCs/>
                              </w:rPr>
                            </w:pPr>
                            <w:r w:rsidRPr="00EF0844">
                              <w:rPr>
                                <w:b/>
                                <w:bCs/>
                              </w:rPr>
                              <w:t xml:space="preserve">Pharmasave </w:t>
                            </w:r>
                            <w:r w:rsidR="00EF0844" w:rsidRPr="00EF0844">
                              <w:rPr>
                                <w:b/>
                                <w:bCs/>
                              </w:rPr>
                              <w:t xml:space="preserve">3429 10th </w:t>
                            </w:r>
                            <w:r w:rsidRPr="00EF0844">
                              <w:rPr>
                                <w:b/>
                                <w:bCs/>
                              </w:rPr>
                              <w:t>Street</w:t>
                            </w:r>
                            <w:r w:rsidR="00EF0844" w:rsidRPr="00EF0844">
                              <w:rPr>
                                <w:b/>
                                <w:bCs/>
                              </w:rPr>
                              <w:t xml:space="preserve">, </w:t>
                            </w:r>
                            <w:r w:rsidRPr="00EF0844">
                              <w:rPr>
                                <w:b/>
                                <w:bCs/>
                              </w:rPr>
                              <w:t xml:space="preserve">Houston </w:t>
                            </w:r>
                            <w:r w:rsidR="00EF0844">
                              <w:rPr>
                                <w:b/>
                                <w:bCs/>
                              </w:rPr>
                              <w:t>BC</w:t>
                            </w:r>
                            <w:r w:rsidRPr="00EF0844">
                              <w:rPr>
                                <w:b/>
                                <w:bCs/>
                              </w:rPr>
                              <w:t xml:space="preserve"> </w:t>
                            </w:r>
                            <w:r w:rsidR="00EF0844" w:rsidRPr="00EF0844">
                              <w:rPr>
                                <w:b/>
                                <w:bCs/>
                              </w:rPr>
                              <w:t xml:space="preserve">250-845-3700 </w:t>
                            </w:r>
                          </w:p>
                          <w:p w14:paraId="37500D00" w14:textId="2640FD4E" w:rsidR="00E60A60" w:rsidRPr="00EF0844" w:rsidRDefault="00E60A60" w:rsidP="008201F1">
                            <w:pPr>
                              <w:pStyle w:val="ReturnAddress"/>
                              <w:rPr>
                                <w:b/>
                                <w:bCs/>
                                <w:color w:val="729928" w:themeColor="accent1" w:themeShade="BF"/>
                                <w:u w:val="single"/>
                              </w:rPr>
                            </w:pPr>
                            <w:r w:rsidRPr="00EF0844">
                              <w:rPr>
                                <w:b/>
                                <w:bCs/>
                              </w:rPr>
                              <w:t>I</w:t>
                            </w:r>
                            <w:r w:rsidR="00EF0844" w:rsidRPr="00EF0844">
                              <w:rPr>
                                <w:b/>
                                <w:bCs/>
                              </w:rPr>
                              <w:t>.</w:t>
                            </w:r>
                            <w:r w:rsidRPr="00EF0844">
                              <w:rPr>
                                <w:b/>
                                <w:bCs/>
                              </w:rPr>
                              <w:t>D</w:t>
                            </w:r>
                            <w:r w:rsidR="00EF0844" w:rsidRPr="00EF0844">
                              <w:rPr>
                                <w:b/>
                                <w:bCs/>
                              </w:rPr>
                              <w:t>.</w:t>
                            </w:r>
                            <w:r w:rsidRPr="00EF0844">
                              <w:rPr>
                                <w:b/>
                                <w:bCs/>
                              </w:rPr>
                              <w:t>A</w:t>
                            </w:r>
                            <w:r w:rsidR="00EF0844" w:rsidRPr="00EF0844">
                              <w:rPr>
                                <w:b/>
                                <w:bCs/>
                              </w:rPr>
                              <w:t xml:space="preserve">. </w:t>
                            </w:r>
                            <w:r w:rsidRPr="00EF0844">
                              <w:rPr>
                                <w:b/>
                                <w:bCs/>
                              </w:rPr>
                              <w:t xml:space="preserve">Drug Store </w:t>
                            </w:r>
                            <w:r w:rsidR="00EF0844" w:rsidRPr="00EF0844">
                              <w:rPr>
                                <w:b/>
                                <w:bCs/>
                              </w:rPr>
                              <w:t xml:space="preserve">418 </w:t>
                            </w:r>
                            <w:r w:rsidRPr="00EF0844">
                              <w:rPr>
                                <w:b/>
                                <w:bCs/>
                              </w:rPr>
                              <w:t xml:space="preserve">Hwy </w:t>
                            </w:r>
                            <w:r w:rsidR="00EF0844" w:rsidRPr="00EF0844">
                              <w:rPr>
                                <w:b/>
                                <w:bCs/>
                              </w:rPr>
                              <w:t xml:space="preserve">16, </w:t>
                            </w:r>
                            <w:r w:rsidRPr="00EF0844">
                              <w:rPr>
                                <w:b/>
                                <w:bCs/>
                              </w:rPr>
                              <w:t xml:space="preserve">Burns Lake </w:t>
                            </w:r>
                            <w:r w:rsidR="00EF0844">
                              <w:rPr>
                                <w:b/>
                                <w:bCs/>
                              </w:rPr>
                              <w:t>BC</w:t>
                            </w:r>
                            <w:r w:rsidR="003B4490" w:rsidRPr="00EF0844">
                              <w:rPr>
                                <w:b/>
                                <w:bCs/>
                              </w:rPr>
                              <w:t xml:space="preserve"> </w:t>
                            </w:r>
                            <w:r w:rsidR="00EF0844" w:rsidRPr="00EF0844">
                              <w:rPr>
                                <w:b/>
                                <w:bCs/>
                              </w:rPr>
                              <w:t>250-692-7213</w:t>
                            </w:r>
                            <w:r w:rsidR="00EF0844" w:rsidRPr="00EF0844">
                              <w:rPr>
                                <w:b/>
                                <w:bCs/>
                                <w:color w:val="729928" w:themeColor="accent1" w:themeShade="BF"/>
                                <w:u w:val="single"/>
                              </w:rPr>
                              <w:t xml:space="preserve"> </w:t>
                            </w:r>
                          </w:p>
                          <w:p w14:paraId="56BA049E" w14:textId="55ABB51D" w:rsidR="008201F1" w:rsidRPr="00EF0844" w:rsidRDefault="008201F1" w:rsidP="008201F1">
                            <w:pPr>
                              <w:pStyle w:val="ReturnAddress"/>
                              <w:rPr>
                                <w:b/>
                                <w:bCs/>
                                <w:color w:val="729928" w:themeColor="accent1" w:themeShade="BF"/>
                                <w:u w:val="single"/>
                              </w:rPr>
                            </w:pPr>
                            <w:r w:rsidRPr="00EF0844">
                              <w:rPr>
                                <w:b/>
                                <w:bCs/>
                                <w:color w:val="729928" w:themeColor="accent1" w:themeShade="BF"/>
                                <w:u w:val="single"/>
                              </w:rPr>
                              <w:t xml:space="preserve">Other Items </w:t>
                            </w:r>
                          </w:p>
                          <w:p w14:paraId="7046C375" w14:textId="194C47BD" w:rsidR="00E60A60" w:rsidRPr="00EF0844" w:rsidRDefault="00E60A60" w:rsidP="008201F1">
                            <w:pPr>
                              <w:pStyle w:val="ReturnAddress"/>
                              <w:rPr>
                                <w:b/>
                                <w:bCs/>
                              </w:rPr>
                            </w:pPr>
                            <w:r w:rsidRPr="00EF0844">
                              <w:rPr>
                                <w:b/>
                                <w:bCs/>
                              </w:rPr>
                              <w:t xml:space="preserve">The Granisle Transfer Station </w:t>
                            </w:r>
                            <w:r w:rsidR="00EF0844" w:rsidRPr="00EF0844">
                              <w:rPr>
                                <w:b/>
                                <w:bCs/>
                              </w:rPr>
                              <w:t xml:space="preserve">Also Accepts the Following Items for Recycling: </w:t>
                            </w:r>
                          </w:p>
                          <w:p w14:paraId="5CF31729" w14:textId="61CF0F7A" w:rsidR="00E60A60" w:rsidRPr="00260C5D" w:rsidRDefault="00E60A60" w:rsidP="003B4490">
                            <w:pPr>
                              <w:pStyle w:val="ReturnAddress"/>
                              <w:numPr>
                                <w:ilvl w:val="0"/>
                                <w:numId w:val="29"/>
                              </w:numPr>
                              <w:rPr>
                                <w:color w:val="000000" w:themeColor="text1"/>
                              </w:rPr>
                            </w:pPr>
                            <w:r w:rsidRPr="00260C5D">
                              <w:rPr>
                                <w:color w:val="000000" w:themeColor="text1"/>
                              </w:rPr>
                              <w:t xml:space="preserve">Propane Tanks </w:t>
                            </w:r>
                          </w:p>
                          <w:p w14:paraId="666D5B14" w14:textId="688C7D24" w:rsidR="00F17732" w:rsidRPr="00260C5D" w:rsidRDefault="00E60A60" w:rsidP="003B4490">
                            <w:pPr>
                              <w:pStyle w:val="ReturnAddress"/>
                              <w:numPr>
                                <w:ilvl w:val="0"/>
                                <w:numId w:val="29"/>
                              </w:numPr>
                              <w:rPr>
                                <w:color w:val="000000" w:themeColor="text1"/>
                              </w:rPr>
                            </w:pPr>
                            <w:r w:rsidRPr="00260C5D">
                              <w:rPr>
                                <w:color w:val="000000" w:themeColor="text1"/>
                              </w:rPr>
                              <w:t xml:space="preserve">Metal Scrap </w:t>
                            </w:r>
                            <w:r w:rsidR="00EF0844" w:rsidRPr="00260C5D">
                              <w:rPr>
                                <w:color w:val="000000" w:themeColor="text1"/>
                              </w:rPr>
                              <w:t xml:space="preserve">(Steel/Tin Cans and Auto Hulk) </w:t>
                            </w:r>
                          </w:p>
                          <w:p w14:paraId="61D01BA1" w14:textId="78677A50" w:rsidR="00336CCB" w:rsidRPr="00260C5D" w:rsidRDefault="003B4490" w:rsidP="003B4490">
                            <w:pPr>
                              <w:pStyle w:val="ReturnAddress"/>
                              <w:numPr>
                                <w:ilvl w:val="0"/>
                                <w:numId w:val="29"/>
                              </w:numPr>
                              <w:rPr>
                                <w:color w:val="000000" w:themeColor="text1"/>
                              </w:rPr>
                            </w:pPr>
                            <w:r w:rsidRPr="00260C5D">
                              <w:rPr>
                                <w:color w:val="000000" w:themeColor="text1"/>
                              </w:rPr>
                              <w:t xml:space="preserve">Residential </w:t>
                            </w:r>
                            <w:r w:rsidR="00EF0844" w:rsidRPr="00260C5D">
                              <w:rPr>
                                <w:color w:val="000000" w:themeColor="text1"/>
                              </w:rPr>
                              <w:t>Cardboard/Paper</w:t>
                            </w:r>
                          </w:p>
                          <w:p w14:paraId="5E5EF5AF" w14:textId="03C7A262" w:rsidR="00E60A60" w:rsidRPr="00EF0844" w:rsidRDefault="00E60A60" w:rsidP="008201F1">
                            <w:pPr>
                              <w:pStyle w:val="ReturnAddress"/>
                            </w:pPr>
                            <w:r w:rsidRPr="00EF0844">
                              <w:rPr>
                                <w:b/>
                                <w:bCs/>
                              </w:rPr>
                              <w:t xml:space="preserve">Houston Recycling Depot </w:t>
                            </w:r>
                            <w:r w:rsidR="00EF0844" w:rsidRPr="00EF0844">
                              <w:rPr>
                                <w:b/>
                                <w:bCs/>
                              </w:rPr>
                              <w:t>Also Accept the Following Items for Recycling (Follow Sorting Directions at Depots):</w:t>
                            </w:r>
                            <w:r w:rsidR="00EF0844" w:rsidRPr="00EF0844">
                              <w:t xml:space="preserve"> </w:t>
                            </w:r>
                          </w:p>
                          <w:p w14:paraId="6949AC69" w14:textId="31DF9DFE" w:rsidR="00E60A60" w:rsidRPr="00260C5D" w:rsidRDefault="003B4490" w:rsidP="003B4490">
                            <w:pPr>
                              <w:pStyle w:val="ReturnAddress"/>
                              <w:numPr>
                                <w:ilvl w:val="0"/>
                                <w:numId w:val="30"/>
                              </w:numPr>
                              <w:rPr>
                                <w:color w:val="000000" w:themeColor="text1"/>
                              </w:rPr>
                            </w:pPr>
                            <w:r w:rsidRPr="00260C5D">
                              <w:rPr>
                                <w:color w:val="000000" w:themeColor="text1"/>
                              </w:rPr>
                              <w:t xml:space="preserve">Plastics </w:t>
                            </w:r>
                            <w:r w:rsidR="00EF0844" w:rsidRPr="00260C5D">
                              <w:rPr>
                                <w:color w:val="000000" w:themeColor="text1"/>
                              </w:rPr>
                              <w:t>1-7</w:t>
                            </w:r>
                          </w:p>
                          <w:p w14:paraId="1877E057" w14:textId="1620BB28" w:rsidR="00E60A60" w:rsidRPr="00EF0844" w:rsidRDefault="003B4490" w:rsidP="008201F1">
                            <w:pPr>
                              <w:pStyle w:val="ReturnAddress"/>
                              <w:rPr>
                                <w:b/>
                                <w:bCs/>
                              </w:rPr>
                            </w:pPr>
                            <w:r w:rsidRPr="00EF0844">
                              <w:rPr>
                                <w:b/>
                                <w:bCs/>
                              </w:rPr>
                              <w:t xml:space="preserve">The </w:t>
                            </w:r>
                            <w:r w:rsidR="00E60A60" w:rsidRPr="00EF0844">
                              <w:rPr>
                                <w:b/>
                                <w:bCs/>
                              </w:rPr>
                              <w:t xml:space="preserve">Recycling Depot </w:t>
                            </w:r>
                            <w:r w:rsidR="00EF0844" w:rsidRPr="00EF0844">
                              <w:rPr>
                                <w:b/>
                                <w:bCs/>
                              </w:rPr>
                              <w:t xml:space="preserve">at The </w:t>
                            </w:r>
                            <w:r w:rsidRPr="00EF0844">
                              <w:rPr>
                                <w:b/>
                                <w:bCs/>
                              </w:rPr>
                              <w:t xml:space="preserve">Burns Lake Transfer Station </w:t>
                            </w:r>
                            <w:r w:rsidR="00EF0844" w:rsidRPr="00EF0844">
                              <w:rPr>
                                <w:b/>
                                <w:bCs/>
                              </w:rPr>
                              <w:t xml:space="preserve">Also Accepts: </w:t>
                            </w:r>
                          </w:p>
                          <w:p w14:paraId="28F0479A"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Cardboard and Mixed Paper </w:t>
                            </w:r>
                          </w:p>
                          <w:p w14:paraId="24F7A89A"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Containers </w:t>
                            </w:r>
                          </w:p>
                          <w:p w14:paraId="4C0BE4A0"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Plastic Packaging </w:t>
                            </w:r>
                          </w:p>
                          <w:p w14:paraId="7F4EAF4E"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Plastic Bags and Overwrap </w:t>
                            </w:r>
                          </w:p>
                          <w:p w14:paraId="08A833BB"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Glass Jars and Bottles </w:t>
                            </w:r>
                          </w:p>
                          <w:p w14:paraId="37D55218"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Styrofoam </w:t>
                            </w:r>
                          </w:p>
                          <w:p w14:paraId="7941B9BE" w14:textId="63A8FCD0" w:rsidR="003B4490" w:rsidRPr="00260C5D" w:rsidRDefault="00434F96" w:rsidP="008201F1">
                            <w:pPr>
                              <w:pStyle w:val="ReturnAddress"/>
                              <w:numPr>
                                <w:ilvl w:val="0"/>
                                <w:numId w:val="31"/>
                              </w:numPr>
                              <w:rPr>
                                <w:color w:val="000000" w:themeColor="text1"/>
                              </w:rPr>
                            </w:pPr>
                            <w:r w:rsidRPr="00260C5D">
                              <w:rPr>
                                <w:color w:val="000000" w:themeColor="text1"/>
                              </w:rPr>
                              <w:t>Agricultural Plastics</w:t>
                            </w:r>
                          </w:p>
                          <w:p w14:paraId="6C859D4E" w14:textId="093B8677" w:rsidR="00E60A60" w:rsidRPr="00434F96" w:rsidRDefault="008201F1" w:rsidP="008201F1">
                            <w:pPr>
                              <w:pStyle w:val="ReturnAddress"/>
                            </w:pPr>
                            <w:r w:rsidRPr="008201F1">
                              <w:rPr>
                                <w:highlight w:val="yellow"/>
                              </w:rPr>
                              <w:t xml:space="preserve">For more information about recycling options near you, please visit: </w:t>
                            </w:r>
                            <w:hyperlink r:id="rId19" w:history="1">
                              <w:r w:rsidRPr="008201F1">
                                <w:rPr>
                                  <w:rStyle w:val="Hyperlink"/>
                                  <w:highlight w:val="yellow"/>
                                </w:rPr>
                                <w:t>www.</w:t>
                              </w:r>
                              <w:r w:rsidR="00EF0844">
                                <w:rPr>
                                  <w:rStyle w:val="Hyperlink"/>
                                  <w:highlight w:val="yellow"/>
                                </w:rPr>
                                <w:t>BC</w:t>
                              </w:r>
                              <w:r w:rsidRPr="008201F1">
                                <w:rPr>
                                  <w:rStyle w:val="Hyperlink"/>
                                  <w:highlight w:val="yellow"/>
                                </w:rPr>
                                <w:t>recycles.ca</w:t>
                              </w:r>
                            </w:hyperlink>
                            <w:r>
                              <w:t xml:space="preserve"> </w:t>
                            </w: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3" type="#_x0000_t202" style="position:absolute;margin-left:509.15pt;margin-top:-532pt;width:228.1pt;height:56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" fillcolor="white [3201]" strokecolor="#87b32f" strokeweight=".5pt">
                <v:textbox>
                  <w:txbxContent>
                    <w:p w14:paraId="24FE0E57" w14:textId="77777777" w:rsidR="008201F1" w:rsidRPr="00EF0844" w:rsidRDefault="008201F1" w:rsidP="008201F1">
                      <w:pPr>
                        <w:pStyle w:val="ReturnAddress"/>
                        <w:rPr>
                          <w:b/>
                          <w:bCs/>
                          <w:color w:val="729928" w:themeColor="accent1" w:themeShade="BF"/>
                          <w:u w:val="single"/>
                        </w:rPr>
                      </w:pPr>
                      <w:r w:rsidRPr="00EF0844">
                        <w:rPr>
                          <w:b/>
                          <w:bCs/>
                          <w:color w:val="729928" w:themeColor="accent1" w:themeShade="BF"/>
                          <w:u w:val="single"/>
                        </w:rPr>
                        <w:t xml:space="preserve">Medications </w:t>
                      </w:r>
                    </w:p>
                    <w:p w14:paraId="4D82E454" w14:textId="68EB669A" w:rsidR="003B4490" w:rsidRPr="00260C5D" w:rsidRDefault="00EF0844" w:rsidP="003B4490">
                      <w:pPr>
                        <w:pStyle w:val="ReturnAddress"/>
                        <w:numPr>
                          <w:ilvl w:val="0"/>
                          <w:numId w:val="29"/>
                        </w:numPr>
                        <w:rPr>
                          <w:b/>
                          <w:bCs/>
                          <w:color w:val="000000" w:themeColor="text1"/>
                        </w:rPr>
                      </w:pPr>
                      <w:r w:rsidRPr="00260C5D">
                        <w:rPr>
                          <w:color w:val="000000" w:themeColor="text1"/>
                        </w:rPr>
                        <w:t xml:space="preserve">Leftover Or Expired Prescription &amp; Non-Prescription Medications; Inhalers and Patches </w:t>
                      </w:r>
                    </w:p>
                    <w:p w14:paraId="6F68BDAF" w14:textId="1D35F54D" w:rsidR="00E60A60" w:rsidRPr="00EF0844" w:rsidRDefault="00E60A60" w:rsidP="003B4490">
                      <w:pPr>
                        <w:pStyle w:val="ReturnAddress"/>
                        <w:rPr>
                          <w:b/>
                          <w:bCs/>
                        </w:rPr>
                      </w:pPr>
                      <w:r w:rsidRPr="00EF0844">
                        <w:rPr>
                          <w:b/>
                          <w:bCs/>
                        </w:rPr>
                        <w:t xml:space="preserve">Nurture RX </w:t>
                      </w:r>
                      <w:r w:rsidR="00EF0844" w:rsidRPr="00EF0844">
                        <w:rPr>
                          <w:b/>
                          <w:bCs/>
                        </w:rPr>
                        <w:t xml:space="preserve">13 </w:t>
                      </w:r>
                      <w:r w:rsidRPr="00EF0844">
                        <w:rPr>
                          <w:b/>
                          <w:bCs/>
                        </w:rPr>
                        <w:t>Babine Drive</w:t>
                      </w:r>
                      <w:r w:rsidR="00EF0844" w:rsidRPr="00EF0844">
                        <w:rPr>
                          <w:b/>
                          <w:bCs/>
                        </w:rPr>
                        <w:t xml:space="preserve">, </w:t>
                      </w:r>
                      <w:r w:rsidRPr="00EF0844">
                        <w:rPr>
                          <w:b/>
                          <w:bCs/>
                        </w:rPr>
                        <w:t>Granisle</w:t>
                      </w:r>
                      <w:r w:rsidR="00EF0844" w:rsidRPr="00EF0844">
                        <w:rPr>
                          <w:b/>
                          <w:bCs/>
                        </w:rPr>
                        <w:t xml:space="preserve">, </w:t>
                      </w:r>
                      <w:r w:rsidR="00EF0844">
                        <w:rPr>
                          <w:b/>
                          <w:bCs/>
                        </w:rPr>
                        <w:t>BC</w:t>
                      </w:r>
                      <w:r w:rsidRPr="00EF0844">
                        <w:rPr>
                          <w:b/>
                          <w:bCs/>
                        </w:rPr>
                        <w:t xml:space="preserve"> </w:t>
                      </w:r>
                      <w:r w:rsidR="00EF0844" w:rsidRPr="00EF0844">
                        <w:rPr>
                          <w:b/>
                          <w:bCs/>
                        </w:rPr>
                        <w:t xml:space="preserve">250-697-2264 </w:t>
                      </w:r>
                    </w:p>
                    <w:p w14:paraId="1ABCBD02" w14:textId="1E12DE1D" w:rsidR="00E60A60" w:rsidRPr="00EF0844" w:rsidRDefault="00E60A60" w:rsidP="008201F1">
                      <w:pPr>
                        <w:pStyle w:val="ReturnAddress"/>
                        <w:rPr>
                          <w:b/>
                          <w:bCs/>
                        </w:rPr>
                      </w:pPr>
                      <w:r w:rsidRPr="00EF0844">
                        <w:rPr>
                          <w:b/>
                          <w:bCs/>
                        </w:rPr>
                        <w:t xml:space="preserve">Pharmasave </w:t>
                      </w:r>
                      <w:r w:rsidR="00EF0844" w:rsidRPr="00EF0844">
                        <w:rPr>
                          <w:b/>
                          <w:bCs/>
                        </w:rPr>
                        <w:t xml:space="preserve">3429 10th </w:t>
                      </w:r>
                      <w:r w:rsidRPr="00EF0844">
                        <w:rPr>
                          <w:b/>
                          <w:bCs/>
                        </w:rPr>
                        <w:t>Street</w:t>
                      </w:r>
                      <w:r w:rsidR="00EF0844" w:rsidRPr="00EF0844">
                        <w:rPr>
                          <w:b/>
                          <w:bCs/>
                        </w:rPr>
                        <w:t xml:space="preserve">, </w:t>
                      </w:r>
                      <w:r w:rsidRPr="00EF0844">
                        <w:rPr>
                          <w:b/>
                          <w:bCs/>
                        </w:rPr>
                        <w:t xml:space="preserve">Houston </w:t>
                      </w:r>
                      <w:r w:rsidR="00EF0844">
                        <w:rPr>
                          <w:b/>
                          <w:bCs/>
                        </w:rPr>
                        <w:t>BC</w:t>
                      </w:r>
                      <w:r w:rsidRPr="00EF0844">
                        <w:rPr>
                          <w:b/>
                          <w:bCs/>
                        </w:rPr>
                        <w:t xml:space="preserve"> </w:t>
                      </w:r>
                      <w:r w:rsidR="00EF0844" w:rsidRPr="00EF0844">
                        <w:rPr>
                          <w:b/>
                          <w:bCs/>
                        </w:rPr>
                        <w:t xml:space="preserve">250-845-3700 </w:t>
                      </w:r>
                    </w:p>
                    <w:p w14:paraId="37500D00" w14:textId="2640FD4E" w:rsidR="00E60A60" w:rsidRPr="00EF0844" w:rsidRDefault="00E60A60" w:rsidP="008201F1">
                      <w:pPr>
                        <w:pStyle w:val="ReturnAddress"/>
                        <w:rPr>
                          <w:b/>
                          <w:bCs/>
                          <w:color w:val="729928" w:themeColor="accent1" w:themeShade="BF"/>
                          <w:u w:val="single"/>
                        </w:rPr>
                      </w:pPr>
                      <w:r w:rsidRPr="00EF0844">
                        <w:rPr>
                          <w:b/>
                          <w:bCs/>
                        </w:rPr>
                        <w:t>I</w:t>
                      </w:r>
                      <w:r w:rsidR="00EF0844" w:rsidRPr="00EF0844">
                        <w:rPr>
                          <w:b/>
                          <w:bCs/>
                        </w:rPr>
                        <w:t>.</w:t>
                      </w:r>
                      <w:r w:rsidRPr="00EF0844">
                        <w:rPr>
                          <w:b/>
                          <w:bCs/>
                        </w:rPr>
                        <w:t>D</w:t>
                      </w:r>
                      <w:r w:rsidR="00EF0844" w:rsidRPr="00EF0844">
                        <w:rPr>
                          <w:b/>
                          <w:bCs/>
                        </w:rPr>
                        <w:t>.</w:t>
                      </w:r>
                      <w:r w:rsidRPr="00EF0844">
                        <w:rPr>
                          <w:b/>
                          <w:bCs/>
                        </w:rPr>
                        <w:t>A</w:t>
                      </w:r>
                      <w:r w:rsidR="00EF0844" w:rsidRPr="00EF0844">
                        <w:rPr>
                          <w:b/>
                          <w:bCs/>
                        </w:rPr>
                        <w:t xml:space="preserve">. </w:t>
                      </w:r>
                      <w:r w:rsidRPr="00EF0844">
                        <w:rPr>
                          <w:b/>
                          <w:bCs/>
                        </w:rPr>
                        <w:t xml:space="preserve">Drug Store </w:t>
                      </w:r>
                      <w:r w:rsidR="00EF0844" w:rsidRPr="00EF0844">
                        <w:rPr>
                          <w:b/>
                          <w:bCs/>
                        </w:rPr>
                        <w:t xml:space="preserve">418 </w:t>
                      </w:r>
                      <w:r w:rsidRPr="00EF0844">
                        <w:rPr>
                          <w:b/>
                          <w:bCs/>
                        </w:rPr>
                        <w:t xml:space="preserve">Hwy </w:t>
                      </w:r>
                      <w:r w:rsidR="00EF0844" w:rsidRPr="00EF0844">
                        <w:rPr>
                          <w:b/>
                          <w:bCs/>
                        </w:rPr>
                        <w:t xml:space="preserve">16, </w:t>
                      </w:r>
                      <w:r w:rsidRPr="00EF0844">
                        <w:rPr>
                          <w:b/>
                          <w:bCs/>
                        </w:rPr>
                        <w:t xml:space="preserve">Burns Lake </w:t>
                      </w:r>
                      <w:r w:rsidR="00EF0844">
                        <w:rPr>
                          <w:b/>
                          <w:bCs/>
                        </w:rPr>
                        <w:t>BC</w:t>
                      </w:r>
                      <w:r w:rsidR="003B4490" w:rsidRPr="00EF0844">
                        <w:rPr>
                          <w:b/>
                          <w:bCs/>
                        </w:rPr>
                        <w:t xml:space="preserve"> </w:t>
                      </w:r>
                      <w:r w:rsidR="00EF0844" w:rsidRPr="00EF0844">
                        <w:rPr>
                          <w:b/>
                          <w:bCs/>
                        </w:rPr>
                        <w:t>250-692-7213</w:t>
                      </w:r>
                      <w:r w:rsidR="00EF0844" w:rsidRPr="00EF0844">
                        <w:rPr>
                          <w:b/>
                          <w:bCs/>
                          <w:color w:val="729928" w:themeColor="accent1" w:themeShade="BF"/>
                          <w:u w:val="single"/>
                        </w:rPr>
                        <w:t xml:space="preserve"> </w:t>
                      </w:r>
                    </w:p>
                    <w:p w14:paraId="56BA049E" w14:textId="55ABB51D" w:rsidR="008201F1" w:rsidRPr="00EF0844" w:rsidRDefault="008201F1" w:rsidP="008201F1">
                      <w:pPr>
                        <w:pStyle w:val="ReturnAddress"/>
                        <w:rPr>
                          <w:b/>
                          <w:bCs/>
                          <w:color w:val="729928" w:themeColor="accent1" w:themeShade="BF"/>
                          <w:u w:val="single"/>
                        </w:rPr>
                      </w:pPr>
                      <w:r w:rsidRPr="00EF0844">
                        <w:rPr>
                          <w:b/>
                          <w:bCs/>
                          <w:color w:val="729928" w:themeColor="accent1" w:themeShade="BF"/>
                          <w:u w:val="single"/>
                        </w:rPr>
                        <w:t xml:space="preserve">Other Items </w:t>
                      </w:r>
                    </w:p>
                    <w:p w14:paraId="7046C375" w14:textId="194C47BD" w:rsidR="00E60A60" w:rsidRPr="00EF0844" w:rsidRDefault="00E60A60" w:rsidP="008201F1">
                      <w:pPr>
                        <w:pStyle w:val="ReturnAddress"/>
                        <w:rPr>
                          <w:b/>
                          <w:bCs/>
                        </w:rPr>
                      </w:pPr>
                      <w:r w:rsidRPr="00EF0844">
                        <w:rPr>
                          <w:b/>
                          <w:bCs/>
                        </w:rPr>
                        <w:t xml:space="preserve">The Granisle Transfer Station </w:t>
                      </w:r>
                      <w:r w:rsidR="00EF0844" w:rsidRPr="00EF0844">
                        <w:rPr>
                          <w:b/>
                          <w:bCs/>
                        </w:rPr>
                        <w:t xml:space="preserve">Also Accepts the Following Items for Recycling: </w:t>
                      </w:r>
                    </w:p>
                    <w:p w14:paraId="5CF31729" w14:textId="61CF0F7A" w:rsidR="00E60A60" w:rsidRPr="00260C5D" w:rsidRDefault="00E60A60" w:rsidP="003B4490">
                      <w:pPr>
                        <w:pStyle w:val="ReturnAddress"/>
                        <w:numPr>
                          <w:ilvl w:val="0"/>
                          <w:numId w:val="29"/>
                        </w:numPr>
                        <w:rPr>
                          <w:color w:val="000000" w:themeColor="text1"/>
                        </w:rPr>
                      </w:pPr>
                      <w:r w:rsidRPr="00260C5D">
                        <w:rPr>
                          <w:color w:val="000000" w:themeColor="text1"/>
                        </w:rPr>
                        <w:t xml:space="preserve">Propane Tanks </w:t>
                      </w:r>
                    </w:p>
                    <w:p w14:paraId="666D5B14" w14:textId="688C7D24" w:rsidR="00F17732" w:rsidRPr="00260C5D" w:rsidRDefault="00E60A60" w:rsidP="003B4490">
                      <w:pPr>
                        <w:pStyle w:val="ReturnAddress"/>
                        <w:numPr>
                          <w:ilvl w:val="0"/>
                          <w:numId w:val="29"/>
                        </w:numPr>
                        <w:rPr>
                          <w:color w:val="000000" w:themeColor="text1"/>
                        </w:rPr>
                      </w:pPr>
                      <w:r w:rsidRPr="00260C5D">
                        <w:rPr>
                          <w:color w:val="000000" w:themeColor="text1"/>
                        </w:rPr>
                        <w:t xml:space="preserve">Metal Scrap </w:t>
                      </w:r>
                      <w:r w:rsidR="00EF0844" w:rsidRPr="00260C5D">
                        <w:rPr>
                          <w:color w:val="000000" w:themeColor="text1"/>
                        </w:rPr>
                        <w:t xml:space="preserve">(Steel/Tin Cans and Auto Hulk) </w:t>
                      </w:r>
                    </w:p>
                    <w:p w14:paraId="61D01BA1" w14:textId="78677A50" w:rsidR="00336CCB" w:rsidRPr="00260C5D" w:rsidRDefault="003B4490" w:rsidP="003B4490">
                      <w:pPr>
                        <w:pStyle w:val="ReturnAddress"/>
                        <w:numPr>
                          <w:ilvl w:val="0"/>
                          <w:numId w:val="29"/>
                        </w:numPr>
                        <w:rPr>
                          <w:color w:val="000000" w:themeColor="text1"/>
                        </w:rPr>
                      </w:pPr>
                      <w:r w:rsidRPr="00260C5D">
                        <w:rPr>
                          <w:color w:val="000000" w:themeColor="text1"/>
                        </w:rPr>
                        <w:t xml:space="preserve">Residential </w:t>
                      </w:r>
                      <w:r w:rsidR="00EF0844" w:rsidRPr="00260C5D">
                        <w:rPr>
                          <w:color w:val="000000" w:themeColor="text1"/>
                        </w:rPr>
                        <w:t>Cardboard/Paper</w:t>
                      </w:r>
                    </w:p>
                    <w:p w14:paraId="5E5EF5AF" w14:textId="03C7A262" w:rsidR="00E60A60" w:rsidRPr="00EF0844" w:rsidRDefault="00E60A60" w:rsidP="008201F1">
                      <w:pPr>
                        <w:pStyle w:val="ReturnAddress"/>
                      </w:pPr>
                      <w:r w:rsidRPr="00EF0844">
                        <w:rPr>
                          <w:b/>
                          <w:bCs/>
                        </w:rPr>
                        <w:t xml:space="preserve">Houston Recycling Depot </w:t>
                      </w:r>
                      <w:r w:rsidR="00EF0844" w:rsidRPr="00EF0844">
                        <w:rPr>
                          <w:b/>
                          <w:bCs/>
                        </w:rPr>
                        <w:t>Also Accept the Following Items for Recycling (Follow Sorting Directions at Depots):</w:t>
                      </w:r>
                      <w:r w:rsidR="00EF0844" w:rsidRPr="00EF0844">
                        <w:t xml:space="preserve"> </w:t>
                      </w:r>
                    </w:p>
                    <w:p w14:paraId="6949AC69" w14:textId="31DF9DFE" w:rsidR="00E60A60" w:rsidRPr="00260C5D" w:rsidRDefault="003B4490" w:rsidP="003B4490">
                      <w:pPr>
                        <w:pStyle w:val="ReturnAddress"/>
                        <w:numPr>
                          <w:ilvl w:val="0"/>
                          <w:numId w:val="30"/>
                        </w:numPr>
                        <w:rPr>
                          <w:color w:val="000000" w:themeColor="text1"/>
                        </w:rPr>
                      </w:pPr>
                      <w:r w:rsidRPr="00260C5D">
                        <w:rPr>
                          <w:color w:val="000000" w:themeColor="text1"/>
                        </w:rPr>
                        <w:t xml:space="preserve">Plastics </w:t>
                      </w:r>
                      <w:r w:rsidR="00EF0844" w:rsidRPr="00260C5D">
                        <w:rPr>
                          <w:color w:val="000000" w:themeColor="text1"/>
                        </w:rPr>
                        <w:t>1-7</w:t>
                      </w:r>
                    </w:p>
                    <w:p w14:paraId="1877E057" w14:textId="1620BB28" w:rsidR="00E60A60" w:rsidRPr="00EF0844" w:rsidRDefault="003B4490" w:rsidP="008201F1">
                      <w:pPr>
                        <w:pStyle w:val="ReturnAddress"/>
                        <w:rPr>
                          <w:b/>
                          <w:bCs/>
                        </w:rPr>
                      </w:pPr>
                      <w:r w:rsidRPr="00EF0844">
                        <w:rPr>
                          <w:b/>
                          <w:bCs/>
                        </w:rPr>
                        <w:t xml:space="preserve">The </w:t>
                      </w:r>
                      <w:r w:rsidR="00E60A60" w:rsidRPr="00EF0844">
                        <w:rPr>
                          <w:b/>
                          <w:bCs/>
                        </w:rPr>
                        <w:t xml:space="preserve">Recycling Depot </w:t>
                      </w:r>
                      <w:r w:rsidR="00EF0844" w:rsidRPr="00EF0844">
                        <w:rPr>
                          <w:b/>
                          <w:bCs/>
                        </w:rPr>
                        <w:t xml:space="preserve">at The </w:t>
                      </w:r>
                      <w:r w:rsidRPr="00EF0844">
                        <w:rPr>
                          <w:b/>
                          <w:bCs/>
                        </w:rPr>
                        <w:t xml:space="preserve">Burns Lake Transfer Station </w:t>
                      </w:r>
                      <w:r w:rsidR="00EF0844" w:rsidRPr="00EF0844">
                        <w:rPr>
                          <w:b/>
                          <w:bCs/>
                        </w:rPr>
                        <w:t xml:space="preserve">Also Accepts: </w:t>
                      </w:r>
                    </w:p>
                    <w:p w14:paraId="28F0479A"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Cardboard and Mixed Paper </w:t>
                      </w:r>
                    </w:p>
                    <w:p w14:paraId="24F7A89A"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Containers </w:t>
                      </w:r>
                    </w:p>
                    <w:p w14:paraId="4C0BE4A0"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Plastic Packaging </w:t>
                      </w:r>
                    </w:p>
                    <w:p w14:paraId="7F4EAF4E"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Plastic Bags and Overwrap </w:t>
                      </w:r>
                    </w:p>
                    <w:p w14:paraId="08A833BB"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Glass Jars and Bottles </w:t>
                      </w:r>
                    </w:p>
                    <w:p w14:paraId="37D55218" w14:textId="77777777" w:rsidR="00434F96" w:rsidRPr="00260C5D" w:rsidRDefault="00434F96" w:rsidP="00434F96">
                      <w:pPr>
                        <w:pStyle w:val="ReturnAddress"/>
                        <w:numPr>
                          <w:ilvl w:val="0"/>
                          <w:numId w:val="31"/>
                        </w:numPr>
                        <w:rPr>
                          <w:color w:val="000000" w:themeColor="text1"/>
                        </w:rPr>
                      </w:pPr>
                      <w:r w:rsidRPr="00260C5D">
                        <w:rPr>
                          <w:color w:val="000000" w:themeColor="text1"/>
                        </w:rPr>
                        <w:t xml:space="preserve">Residential Styrofoam </w:t>
                      </w:r>
                    </w:p>
                    <w:p w14:paraId="7941B9BE" w14:textId="63A8FCD0" w:rsidR="003B4490" w:rsidRPr="00260C5D" w:rsidRDefault="00434F96" w:rsidP="008201F1">
                      <w:pPr>
                        <w:pStyle w:val="ReturnAddress"/>
                        <w:numPr>
                          <w:ilvl w:val="0"/>
                          <w:numId w:val="31"/>
                        </w:numPr>
                        <w:rPr>
                          <w:color w:val="000000" w:themeColor="text1"/>
                        </w:rPr>
                      </w:pPr>
                      <w:r w:rsidRPr="00260C5D">
                        <w:rPr>
                          <w:color w:val="000000" w:themeColor="text1"/>
                        </w:rPr>
                        <w:t>Agricultural Plastics</w:t>
                      </w:r>
                    </w:p>
                    <w:p w14:paraId="6C859D4E" w14:textId="093B8677" w:rsidR="00E60A60" w:rsidRPr="00434F96" w:rsidRDefault="008201F1" w:rsidP="008201F1">
                      <w:pPr>
                        <w:pStyle w:val="ReturnAddress"/>
                      </w:pPr>
                      <w:r w:rsidRPr="008201F1">
                        <w:rPr>
                          <w:highlight w:val="yellow"/>
                        </w:rPr>
                        <w:t xml:space="preserve">For more information about recycling options near you, please visit: </w:t>
                      </w:r>
                      <w:hyperlink r:id="rId20" w:history="1">
                        <w:r w:rsidRPr="008201F1">
                          <w:rPr>
                            <w:rStyle w:val="Hyperlink"/>
                            <w:highlight w:val="yellow"/>
                          </w:rPr>
                          <w:t>www.</w:t>
                        </w:r>
                        <w:r w:rsidR="00EF0844">
                          <w:rPr>
                            <w:rStyle w:val="Hyperlink"/>
                            <w:highlight w:val="yellow"/>
                          </w:rPr>
                          <w:t>BC</w:t>
                        </w:r>
                        <w:r w:rsidRPr="008201F1">
                          <w:rPr>
                            <w:rStyle w:val="Hyperlink"/>
                            <w:highlight w:val="yellow"/>
                          </w:rPr>
                          <w:t>recycles.ca</w:t>
                        </w:r>
                      </w:hyperlink>
                      <w:r>
                        <w:t xml:space="preserve"> </w:t>
                      </w: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A0C09CA" wp14:editId="25A3EFB8">
                <wp:simplePos x="0" y="0"/>
                <wp:positionH relativeFrom="column">
                  <wp:posOffset>3188525</wp:posOffset>
                </wp:positionH>
                <wp:positionV relativeFrom="paragraph">
                  <wp:posOffset>-6756317</wp:posOffset>
                </wp:positionV>
                <wp:extent cx="2897505" cy="7231694"/>
                <wp:effectExtent l="0" t="0" r="17145" b="26670"/>
                <wp:wrapNone/>
                <wp:docPr id="23" name="Text Box 23"/>
                <wp:cNvGraphicFramePr/>
                <a:graphic xmlns:a="http://schemas.openxmlformats.org/drawingml/2006/main">
                  <a:graphicData uri="http://schemas.microsoft.com/office/word/2010/wordprocessingShape">
                    <wps:wsp>
                      <wps:cNvSpPr txBox="1"/>
                      <wps:spPr>
                        <a:xfrm>
                          <a:off x="0" y="0"/>
                          <a:ext cx="2897505" cy="7231694"/>
                        </a:xfrm>
                        <a:prstGeom prst="rect">
                          <a:avLst/>
                        </a:prstGeom>
                        <a:solidFill>
                          <a:schemeClr val="lt1"/>
                        </a:solidFill>
                        <a:ln w="6350">
                          <a:solidFill>
                            <a:srgbClr val="87B32F"/>
                          </a:solidFill>
                        </a:ln>
                      </wps:spPr>
                      <wps:txbx>
                        <w:txbxContent>
                          <w:p w14:paraId="1F5C759D" w14:textId="730AB4D3" w:rsidR="00E211E3" w:rsidRPr="00EF0844" w:rsidRDefault="00EF0844" w:rsidP="00E211E3">
                            <w:pPr>
                              <w:pStyle w:val="ReturnAddress"/>
                              <w:rPr>
                                <w:b/>
                                <w:bCs/>
                                <w:color w:val="729928" w:themeColor="accent1" w:themeShade="BF"/>
                                <w:u w:val="single"/>
                              </w:rPr>
                            </w:pPr>
                            <w:r w:rsidRPr="00EF0844">
                              <w:rPr>
                                <w:b/>
                                <w:bCs/>
                                <w:color w:val="729928" w:themeColor="accent1" w:themeShade="BF"/>
                                <w:u w:val="single"/>
                              </w:rPr>
                              <w:t>Automotive Batteries</w:t>
                            </w:r>
                          </w:p>
                          <w:p w14:paraId="24C0B1AA" w14:textId="1C96062D" w:rsidR="006810EA" w:rsidRPr="00EF0844" w:rsidRDefault="00EF0844" w:rsidP="007B0BBF">
                            <w:pPr>
                              <w:pStyle w:val="ReturnAddress"/>
                              <w:rPr>
                                <w:b/>
                                <w:bCs/>
                              </w:rPr>
                            </w:pPr>
                            <w:r w:rsidRPr="00EF0844">
                              <w:rPr>
                                <w:b/>
                                <w:bCs/>
                              </w:rPr>
                              <w:t xml:space="preserve">Granisle Transfer Station </w:t>
                            </w:r>
                          </w:p>
                          <w:p w14:paraId="5EDE3CC1" w14:textId="02E7AB92" w:rsidR="00E211E3" w:rsidRPr="00EF0844" w:rsidRDefault="00EF0844" w:rsidP="007B0BBF">
                            <w:pPr>
                              <w:pStyle w:val="ReturnAddress"/>
                              <w:rPr>
                                <w:b/>
                                <w:bCs/>
                                <w:color w:val="729928" w:themeColor="accent1" w:themeShade="BF"/>
                                <w:u w:val="single"/>
                              </w:rPr>
                            </w:pPr>
                            <w:r w:rsidRPr="00EF0844">
                              <w:rPr>
                                <w:b/>
                                <w:bCs/>
                                <w:color w:val="729928" w:themeColor="accent1" w:themeShade="BF"/>
                                <w:u w:val="single"/>
                              </w:rPr>
                              <w:t xml:space="preserve">Household Batteries </w:t>
                            </w:r>
                          </w:p>
                          <w:p w14:paraId="018736BF" w14:textId="478C89CF" w:rsidR="00E211E3" w:rsidRPr="00260C5D" w:rsidRDefault="00EF0844" w:rsidP="003B4490">
                            <w:pPr>
                              <w:pStyle w:val="ReturnAddress"/>
                              <w:numPr>
                                <w:ilvl w:val="0"/>
                                <w:numId w:val="28"/>
                              </w:numPr>
                              <w:rPr>
                                <w:color w:val="000000" w:themeColor="text1"/>
                              </w:rPr>
                            </w:pPr>
                            <w:r w:rsidRPr="00260C5D">
                              <w:rPr>
                                <w:color w:val="000000" w:themeColor="text1"/>
                              </w:rPr>
                              <w:t xml:space="preserve">Rechargeable And Non-Rechargeable Batteries of Various Sizes </w:t>
                            </w:r>
                          </w:p>
                          <w:p w14:paraId="20F6CF16" w14:textId="6F4DAA2A" w:rsidR="006810EA" w:rsidRPr="00260C5D" w:rsidRDefault="00EF0844" w:rsidP="00E211E3">
                            <w:pPr>
                              <w:pStyle w:val="ReturnAddress"/>
                              <w:rPr>
                                <w:b/>
                                <w:bCs/>
                                <w:color w:val="000000" w:themeColor="text1"/>
                              </w:rPr>
                            </w:pPr>
                            <w:r w:rsidRPr="00260C5D">
                              <w:rPr>
                                <w:b/>
                                <w:bCs/>
                                <w:color w:val="000000" w:themeColor="text1"/>
                              </w:rPr>
                              <w:t xml:space="preserve">Houston Recycling </w:t>
                            </w:r>
                          </w:p>
                          <w:p w14:paraId="5EA25ADE" w14:textId="5B8BFE8C" w:rsidR="006810EA" w:rsidRPr="00260C5D" w:rsidRDefault="00EF0844" w:rsidP="00E211E3">
                            <w:pPr>
                              <w:pStyle w:val="ReturnAddress"/>
                              <w:rPr>
                                <w:b/>
                                <w:bCs/>
                                <w:color w:val="000000" w:themeColor="text1"/>
                              </w:rPr>
                            </w:pPr>
                            <w:r w:rsidRPr="00260C5D">
                              <w:rPr>
                                <w:b/>
                                <w:bCs/>
                                <w:color w:val="000000" w:themeColor="text1"/>
                              </w:rPr>
                              <w:t xml:space="preserve">Burns Lake Recycling Depot </w:t>
                            </w:r>
                          </w:p>
                          <w:p w14:paraId="27F946A3" w14:textId="17F645A7" w:rsidR="006810EA" w:rsidRPr="00260C5D" w:rsidRDefault="00EF0844" w:rsidP="00E211E3">
                            <w:pPr>
                              <w:pStyle w:val="ReturnAddress"/>
                              <w:rPr>
                                <w:color w:val="000000" w:themeColor="text1"/>
                              </w:rPr>
                            </w:pPr>
                            <w:r w:rsidRPr="00260C5D">
                              <w:rPr>
                                <w:b/>
                                <w:bCs/>
                                <w:color w:val="000000" w:themeColor="text1"/>
                              </w:rPr>
                              <w:t>Burns Lake Home Hardware</w:t>
                            </w:r>
                            <w:r w:rsidRPr="00260C5D">
                              <w:rPr>
                                <w:color w:val="000000" w:themeColor="text1"/>
                              </w:rPr>
                              <w:t xml:space="preserve"> </w:t>
                            </w:r>
                          </w:p>
                          <w:p w14:paraId="3D1898C8" w14:textId="24C297AE" w:rsidR="00E211E3" w:rsidRPr="00EF0844" w:rsidRDefault="00EF0844" w:rsidP="00E211E3">
                            <w:pPr>
                              <w:pStyle w:val="ReturnAddress"/>
                              <w:rPr>
                                <w:b/>
                                <w:bCs/>
                                <w:color w:val="729928" w:themeColor="accent1" w:themeShade="BF"/>
                                <w:u w:val="single"/>
                              </w:rPr>
                            </w:pPr>
                            <w:r w:rsidRPr="00EF0844">
                              <w:rPr>
                                <w:b/>
                                <w:bCs/>
                                <w:color w:val="729928" w:themeColor="accent1" w:themeShade="BF"/>
                                <w:u w:val="single"/>
                              </w:rPr>
                              <w:t xml:space="preserve">Used Oil and Antifreeze </w:t>
                            </w:r>
                          </w:p>
                          <w:p w14:paraId="220978FD" w14:textId="26253E27" w:rsidR="006810EA" w:rsidRPr="00260C5D" w:rsidRDefault="00EF0844" w:rsidP="00E211E3">
                            <w:pPr>
                              <w:pStyle w:val="ReturnAddress"/>
                              <w:rPr>
                                <w:b/>
                                <w:bCs/>
                                <w:color w:val="000000" w:themeColor="text1"/>
                              </w:rPr>
                            </w:pPr>
                            <w:r w:rsidRPr="00260C5D">
                              <w:rPr>
                                <w:b/>
                                <w:bCs/>
                                <w:color w:val="000000" w:themeColor="text1"/>
                              </w:rPr>
                              <w:t xml:space="preserve">Co-Op Petroleum 2900 Hamblin Frontage, Houston BC 250-845-2303 </w:t>
                            </w:r>
                          </w:p>
                          <w:p w14:paraId="3F3B63FB" w14:textId="69FFC524" w:rsidR="006810EA" w:rsidRPr="00260C5D" w:rsidRDefault="00EF0844" w:rsidP="00E211E3">
                            <w:pPr>
                              <w:pStyle w:val="ReturnAddress"/>
                              <w:rPr>
                                <w:b/>
                                <w:bCs/>
                                <w:color w:val="000000" w:themeColor="text1"/>
                              </w:rPr>
                            </w:pPr>
                            <w:r w:rsidRPr="00260C5D">
                              <w:rPr>
                                <w:b/>
                                <w:bCs/>
                                <w:color w:val="000000" w:themeColor="text1"/>
                              </w:rPr>
                              <w:t xml:space="preserve">Burns Lake Automotive Supply 98 Francois Lake Drive, Burns Lake BC 250-692-7565 </w:t>
                            </w:r>
                          </w:p>
                          <w:p w14:paraId="5576E5D5" w14:textId="30A02C86" w:rsidR="006810EA" w:rsidRPr="00260C5D" w:rsidRDefault="00EF0844" w:rsidP="00E211E3">
                            <w:pPr>
                              <w:pStyle w:val="ReturnAddress"/>
                              <w:rPr>
                                <w:b/>
                                <w:bCs/>
                                <w:color w:val="000000" w:themeColor="text1"/>
                                <w:u w:val="single"/>
                              </w:rPr>
                            </w:pPr>
                            <w:r w:rsidRPr="00260C5D">
                              <w:rPr>
                                <w:b/>
                                <w:bCs/>
                                <w:color w:val="000000" w:themeColor="text1"/>
                              </w:rPr>
                              <w:t>Polar Park Auto Industrial Supplies 831 Hwy 16, Burns Lake BC 250-692-7565</w:t>
                            </w:r>
                            <w:r w:rsidRPr="00260C5D">
                              <w:rPr>
                                <w:b/>
                                <w:bCs/>
                                <w:color w:val="000000" w:themeColor="text1"/>
                                <w:u w:val="single"/>
                              </w:rPr>
                              <w:t xml:space="preserve"> </w:t>
                            </w:r>
                          </w:p>
                          <w:p w14:paraId="0F53F452" w14:textId="34659A91" w:rsidR="00E211E3" w:rsidRPr="00EF0844" w:rsidRDefault="00EF0844" w:rsidP="00E211E3">
                            <w:pPr>
                              <w:pStyle w:val="ReturnAddress"/>
                              <w:rPr>
                                <w:b/>
                                <w:bCs/>
                                <w:color w:val="729928" w:themeColor="accent1" w:themeShade="BF"/>
                                <w:u w:val="single"/>
                              </w:rPr>
                            </w:pPr>
                            <w:r w:rsidRPr="00EF0844">
                              <w:rPr>
                                <w:b/>
                                <w:bCs/>
                                <w:color w:val="729928" w:themeColor="accent1" w:themeShade="BF"/>
                                <w:u w:val="single"/>
                              </w:rPr>
                              <w:t>Tires</w:t>
                            </w:r>
                          </w:p>
                          <w:p w14:paraId="4462455E" w14:textId="24FDC92E" w:rsidR="006810EA" w:rsidRPr="00260C5D" w:rsidRDefault="00EF0844" w:rsidP="006810EA">
                            <w:pPr>
                              <w:pStyle w:val="ReturnAddress"/>
                              <w:rPr>
                                <w:b/>
                                <w:bCs/>
                                <w:color w:val="000000" w:themeColor="text1"/>
                              </w:rPr>
                            </w:pPr>
                            <w:r w:rsidRPr="00260C5D">
                              <w:rPr>
                                <w:b/>
                                <w:bCs/>
                                <w:color w:val="000000" w:themeColor="text1"/>
                              </w:rPr>
                              <w:t>Kal Tire Houston</w:t>
                            </w:r>
                          </w:p>
                          <w:p w14:paraId="76435421" w14:textId="3B0239BF" w:rsidR="006810EA" w:rsidRPr="00260C5D" w:rsidRDefault="00EF0844" w:rsidP="006810EA">
                            <w:pPr>
                              <w:pStyle w:val="ReturnAddress"/>
                              <w:rPr>
                                <w:b/>
                                <w:bCs/>
                                <w:color w:val="000000" w:themeColor="text1"/>
                              </w:rPr>
                            </w:pPr>
                            <w:r w:rsidRPr="00260C5D">
                              <w:rPr>
                                <w:b/>
                                <w:bCs/>
                                <w:color w:val="000000" w:themeColor="text1"/>
                              </w:rPr>
                              <w:t>Kal Tire Burns Lake</w:t>
                            </w:r>
                          </w:p>
                          <w:p w14:paraId="782884CF" w14:textId="23A684EB" w:rsidR="00E211E3" w:rsidRPr="00260C5D" w:rsidRDefault="00EF0844" w:rsidP="006810EA">
                            <w:pPr>
                              <w:pStyle w:val="ReturnAddress"/>
                              <w:rPr>
                                <w:color w:val="000000" w:themeColor="text1"/>
                              </w:rPr>
                            </w:pPr>
                            <w:r w:rsidRPr="00260C5D">
                              <w:rPr>
                                <w:color w:val="000000" w:themeColor="text1"/>
                              </w:rPr>
                              <w:t>*Note: Vehicle Tires Are Not Accepted at Any Transfer Stations or Landfills</w:t>
                            </w:r>
                          </w:p>
                          <w:p w14:paraId="150768F4" w14:textId="58B4D728" w:rsidR="006810EA" w:rsidRPr="00EF0844" w:rsidRDefault="00EF0844" w:rsidP="00E211E3">
                            <w:pPr>
                              <w:pStyle w:val="ReturnAddress"/>
                              <w:rPr>
                                <w:b/>
                                <w:bCs/>
                                <w:color w:val="729928" w:themeColor="accent1" w:themeShade="BF"/>
                                <w:u w:val="single"/>
                              </w:rPr>
                            </w:pPr>
                            <w:r w:rsidRPr="00EF0844">
                              <w:rPr>
                                <w:b/>
                                <w:bCs/>
                                <w:color w:val="729928" w:themeColor="accent1" w:themeShade="BF"/>
                                <w:u w:val="single"/>
                              </w:rPr>
                              <w:t xml:space="preserve">Used Antifreeze </w:t>
                            </w:r>
                          </w:p>
                          <w:p w14:paraId="17EA4B71" w14:textId="4F67CD6C" w:rsidR="008201F1" w:rsidRPr="00EF0844" w:rsidRDefault="00EF0844" w:rsidP="00E211E3">
                            <w:pPr>
                              <w:pStyle w:val="ReturnAddress"/>
                              <w:rPr>
                                <w:b/>
                                <w:bCs/>
                              </w:rPr>
                            </w:pPr>
                            <w:r w:rsidRPr="00EF0844">
                              <w:rPr>
                                <w:b/>
                                <w:bCs/>
                              </w:rPr>
                              <w:t>Burns Lake Automotive Supply</w:t>
                            </w:r>
                          </w:p>
                          <w:p w14:paraId="7C562D2A" w14:textId="0F85E5D9" w:rsidR="00E60A60" w:rsidRPr="00EF0844" w:rsidRDefault="00EF0844" w:rsidP="00E211E3">
                            <w:pPr>
                              <w:pStyle w:val="ReturnAddress"/>
                              <w:rPr>
                                <w:color w:val="729928" w:themeColor="accent1" w:themeShade="BF"/>
                              </w:rPr>
                            </w:pPr>
                            <w:r w:rsidRPr="00EF0844">
                              <w:rPr>
                                <w:b/>
                                <w:bCs/>
                                <w:color w:val="729928" w:themeColor="accent1" w:themeShade="BF"/>
                                <w:u w:val="single"/>
                              </w:rPr>
                              <w:t>Light Bulbs and Light Fixtures</w:t>
                            </w:r>
                            <w:r w:rsidRPr="00EF0844">
                              <w:rPr>
                                <w:color w:val="729928" w:themeColor="accent1" w:themeShade="BF"/>
                              </w:rPr>
                              <w:t xml:space="preserve"> </w:t>
                            </w:r>
                          </w:p>
                          <w:p w14:paraId="1F61B457" w14:textId="7F90FC95" w:rsidR="00E60A60" w:rsidRPr="00260C5D" w:rsidRDefault="00EF0844" w:rsidP="003B4490">
                            <w:pPr>
                              <w:pStyle w:val="ReturnAddress"/>
                              <w:numPr>
                                <w:ilvl w:val="0"/>
                                <w:numId w:val="28"/>
                              </w:numPr>
                              <w:rPr>
                                <w:color w:val="000000" w:themeColor="text1"/>
                              </w:rPr>
                            </w:pPr>
                            <w:r w:rsidRPr="00260C5D">
                              <w:rPr>
                                <w:color w:val="000000" w:themeColor="text1"/>
                              </w:rPr>
                              <w:t xml:space="preserve">Light Bulbs (All Sizes) And Light Fixtures </w:t>
                            </w:r>
                          </w:p>
                          <w:p w14:paraId="5765508D" w14:textId="6AE47EA9" w:rsidR="00E60A60" w:rsidRPr="00EF0844" w:rsidRDefault="00EF0844" w:rsidP="00E211E3">
                            <w:pPr>
                              <w:pStyle w:val="ReturnAddress"/>
                              <w:rPr>
                                <w:b/>
                                <w:bCs/>
                              </w:rPr>
                            </w:pPr>
                            <w:r w:rsidRPr="00EF0844">
                              <w:rPr>
                                <w:b/>
                                <w:bCs/>
                              </w:rPr>
                              <w:t xml:space="preserve">Houston Recycling </w:t>
                            </w:r>
                          </w:p>
                          <w:p w14:paraId="110BCA0A" w14:textId="6A5938C2" w:rsidR="00E60A60" w:rsidRPr="00EF0844" w:rsidRDefault="00EF0844" w:rsidP="00E211E3">
                            <w:pPr>
                              <w:pStyle w:val="ReturnAddress"/>
                              <w:rPr>
                                <w:b/>
                                <w:bCs/>
                              </w:rPr>
                            </w:pPr>
                            <w:r w:rsidRPr="00EF0844">
                              <w:rPr>
                                <w:b/>
                                <w:bCs/>
                              </w:rPr>
                              <w:t>Burns Lake Recycling Depot</w:t>
                            </w:r>
                          </w:p>
                          <w:p w14:paraId="2A611A9F" w14:textId="46907DFA" w:rsidR="003B4490" w:rsidRPr="00EF0844" w:rsidRDefault="00EF0844" w:rsidP="003B4490">
                            <w:pPr>
                              <w:pStyle w:val="ReturnAddress"/>
                              <w:rPr>
                                <w:b/>
                                <w:bCs/>
                                <w:color w:val="729928" w:themeColor="accent1" w:themeShade="BF"/>
                                <w:u w:val="single"/>
                              </w:rPr>
                            </w:pPr>
                            <w:r w:rsidRPr="00EF0844">
                              <w:rPr>
                                <w:b/>
                                <w:bCs/>
                                <w:color w:val="729928" w:themeColor="accent1" w:themeShade="BF"/>
                                <w:u w:val="single"/>
                              </w:rPr>
                              <w:t xml:space="preserve">Agricultural Plastics </w:t>
                            </w:r>
                          </w:p>
                          <w:p w14:paraId="131451E9" w14:textId="1C397B86" w:rsidR="003B4490" w:rsidRPr="00EF0844" w:rsidRDefault="00EF0844" w:rsidP="003B4490">
                            <w:pPr>
                              <w:pStyle w:val="ReturnAddress"/>
                              <w:rPr>
                                <w:b/>
                                <w:bCs/>
                              </w:rPr>
                            </w:pPr>
                            <w:r w:rsidRPr="00EF0844">
                              <w:rPr>
                                <w:b/>
                                <w:bCs/>
                              </w:rPr>
                              <w:t xml:space="preserve">Burns Lake Transfer Station 4410 Babine Lake Rd, Burns Lake </w:t>
                            </w:r>
                            <w:r>
                              <w:rPr>
                                <w:b/>
                                <w:bCs/>
                              </w:rPr>
                              <w:t>BC</w:t>
                            </w:r>
                            <w:r w:rsidRPr="00EF0844">
                              <w:rPr>
                                <w:b/>
                                <w:bCs/>
                              </w:rPr>
                              <w:t xml:space="preserve"> 250-692-3195</w:t>
                            </w:r>
                          </w:p>
                          <w:p w14:paraId="6B8F1318" w14:textId="35286256" w:rsidR="003B4490" w:rsidRPr="00EF0844" w:rsidRDefault="00EF0844" w:rsidP="003B4490">
                            <w:pPr>
                              <w:pStyle w:val="ReturnAddress"/>
                              <w:rPr>
                                <w:b/>
                                <w:bCs/>
                              </w:rPr>
                            </w:pPr>
                            <w:r w:rsidRPr="00EF0844">
                              <w:rPr>
                                <w:b/>
                                <w:bCs/>
                              </w:rPr>
                              <w:t xml:space="preserve">Knockholt Landfill 8072 Aitken Road, Houston </w:t>
                            </w:r>
                            <w:r>
                              <w:rPr>
                                <w:b/>
                                <w:bCs/>
                              </w:rPr>
                              <w:t>BC</w:t>
                            </w:r>
                            <w:r w:rsidRPr="00EF0844">
                              <w:rPr>
                                <w:b/>
                                <w:bCs/>
                              </w:rPr>
                              <w:t xml:space="preserve"> 250-692-3195 </w:t>
                            </w:r>
                          </w:p>
                          <w:p w14:paraId="27A70A72" w14:textId="77777777" w:rsidR="003B4490" w:rsidRPr="00EF0844" w:rsidRDefault="003B4490" w:rsidP="00E211E3">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4" type="#_x0000_t202" style="position:absolute;margin-left:251.05pt;margin-top:-532pt;width:228.15pt;height:56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" fillcolor="white [3201]" strokecolor="#87b32f" strokeweight=".5pt">
                <v:textbox>
                  <w:txbxContent>
                    <w:p w14:paraId="1F5C759D" w14:textId="730AB4D3" w:rsidR="00E211E3" w:rsidRPr="00EF0844" w:rsidRDefault="00EF0844" w:rsidP="00E211E3">
                      <w:pPr>
                        <w:pStyle w:val="ReturnAddress"/>
                        <w:rPr>
                          <w:b/>
                          <w:bCs/>
                          <w:color w:val="729928" w:themeColor="accent1" w:themeShade="BF"/>
                          <w:u w:val="single"/>
                        </w:rPr>
                      </w:pPr>
                      <w:r w:rsidRPr="00EF0844">
                        <w:rPr>
                          <w:b/>
                          <w:bCs/>
                          <w:color w:val="729928" w:themeColor="accent1" w:themeShade="BF"/>
                          <w:u w:val="single"/>
                        </w:rPr>
                        <w:t>Automotive Batteries</w:t>
                      </w:r>
                    </w:p>
                    <w:p w14:paraId="24C0B1AA" w14:textId="1C96062D" w:rsidR="006810EA" w:rsidRPr="00EF0844" w:rsidRDefault="00EF0844" w:rsidP="007B0BBF">
                      <w:pPr>
                        <w:pStyle w:val="ReturnAddress"/>
                        <w:rPr>
                          <w:b/>
                          <w:bCs/>
                        </w:rPr>
                      </w:pPr>
                      <w:r w:rsidRPr="00EF0844">
                        <w:rPr>
                          <w:b/>
                          <w:bCs/>
                        </w:rPr>
                        <w:t xml:space="preserve">Granisle Transfer Station </w:t>
                      </w:r>
                    </w:p>
                    <w:p w14:paraId="5EDE3CC1" w14:textId="02E7AB92" w:rsidR="00E211E3" w:rsidRPr="00EF0844" w:rsidRDefault="00EF0844" w:rsidP="007B0BBF">
                      <w:pPr>
                        <w:pStyle w:val="ReturnAddress"/>
                        <w:rPr>
                          <w:b/>
                          <w:bCs/>
                          <w:color w:val="729928" w:themeColor="accent1" w:themeShade="BF"/>
                          <w:u w:val="single"/>
                        </w:rPr>
                      </w:pPr>
                      <w:r w:rsidRPr="00EF0844">
                        <w:rPr>
                          <w:b/>
                          <w:bCs/>
                          <w:color w:val="729928" w:themeColor="accent1" w:themeShade="BF"/>
                          <w:u w:val="single"/>
                        </w:rPr>
                        <w:t xml:space="preserve">Household Batteries </w:t>
                      </w:r>
                    </w:p>
                    <w:p w14:paraId="018736BF" w14:textId="478C89CF" w:rsidR="00E211E3" w:rsidRPr="00260C5D" w:rsidRDefault="00EF0844" w:rsidP="003B4490">
                      <w:pPr>
                        <w:pStyle w:val="ReturnAddress"/>
                        <w:numPr>
                          <w:ilvl w:val="0"/>
                          <w:numId w:val="28"/>
                        </w:numPr>
                        <w:rPr>
                          <w:color w:val="000000" w:themeColor="text1"/>
                        </w:rPr>
                      </w:pPr>
                      <w:r w:rsidRPr="00260C5D">
                        <w:rPr>
                          <w:color w:val="000000" w:themeColor="text1"/>
                        </w:rPr>
                        <w:t xml:space="preserve">Rechargeable And Non-Rechargeable Batteries of Various Sizes </w:t>
                      </w:r>
                    </w:p>
                    <w:p w14:paraId="20F6CF16" w14:textId="6F4DAA2A" w:rsidR="006810EA" w:rsidRPr="00260C5D" w:rsidRDefault="00EF0844" w:rsidP="00E211E3">
                      <w:pPr>
                        <w:pStyle w:val="ReturnAddress"/>
                        <w:rPr>
                          <w:b/>
                          <w:bCs/>
                          <w:color w:val="000000" w:themeColor="text1"/>
                        </w:rPr>
                      </w:pPr>
                      <w:r w:rsidRPr="00260C5D">
                        <w:rPr>
                          <w:b/>
                          <w:bCs/>
                          <w:color w:val="000000" w:themeColor="text1"/>
                        </w:rPr>
                        <w:t xml:space="preserve">Houston Recycling </w:t>
                      </w:r>
                    </w:p>
                    <w:p w14:paraId="5EA25ADE" w14:textId="5B8BFE8C" w:rsidR="006810EA" w:rsidRPr="00260C5D" w:rsidRDefault="00EF0844" w:rsidP="00E211E3">
                      <w:pPr>
                        <w:pStyle w:val="ReturnAddress"/>
                        <w:rPr>
                          <w:b/>
                          <w:bCs/>
                          <w:color w:val="000000" w:themeColor="text1"/>
                        </w:rPr>
                      </w:pPr>
                      <w:r w:rsidRPr="00260C5D">
                        <w:rPr>
                          <w:b/>
                          <w:bCs/>
                          <w:color w:val="000000" w:themeColor="text1"/>
                        </w:rPr>
                        <w:t xml:space="preserve">Burns Lake Recycling Depot </w:t>
                      </w:r>
                    </w:p>
                    <w:p w14:paraId="27F946A3" w14:textId="17F645A7" w:rsidR="006810EA" w:rsidRPr="00260C5D" w:rsidRDefault="00EF0844" w:rsidP="00E211E3">
                      <w:pPr>
                        <w:pStyle w:val="ReturnAddress"/>
                        <w:rPr>
                          <w:color w:val="000000" w:themeColor="text1"/>
                        </w:rPr>
                      </w:pPr>
                      <w:r w:rsidRPr="00260C5D">
                        <w:rPr>
                          <w:b/>
                          <w:bCs/>
                          <w:color w:val="000000" w:themeColor="text1"/>
                        </w:rPr>
                        <w:t>Burns Lake Home Hardware</w:t>
                      </w:r>
                      <w:r w:rsidRPr="00260C5D">
                        <w:rPr>
                          <w:color w:val="000000" w:themeColor="text1"/>
                        </w:rPr>
                        <w:t xml:space="preserve"> </w:t>
                      </w:r>
                    </w:p>
                    <w:p w14:paraId="3D1898C8" w14:textId="24C297AE" w:rsidR="00E211E3" w:rsidRPr="00EF0844" w:rsidRDefault="00EF0844" w:rsidP="00E211E3">
                      <w:pPr>
                        <w:pStyle w:val="ReturnAddress"/>
                        <w:rPr>
                          <w:b/>
                          <w:bCs/>
                          <w:color w:val="729928" w:themeColor="accent1" w:themeShade="BF"/>
                          <w:u w:val="single"/>
                        </w:rPr>
                      </w:pPr>
                      <w:r w:rsidRPr="00EF0844">
                        <w:rPr>
                          <w:b/>
                          <w:bCs/>
                          <w:color w:val="729928" w:themeColor="accent1" w:themeShade="BF"/>
                          <w:u w:val="single"/>
                        </w:rPr>
                        <w:t xml:space="preserve">Used Oil and Antifreeze </w:t>
                      </w:r>
                    </w:p>
                    <w:p w14:paraId="220978FD" w14:textId="26253E27" w:rsidR="006810EA" w:rsidRPr="00260C5D" w:rsidRDefault="00EF0844" w:rsidP="00E211E3">
                      <w:pPr>
                        <w:pStyle w:val="ReturnAddress"/>
                        <w:rPr>
                          <w:b/>
                          <w:bCs/>
                          <w:color w:val="000000" w:themeColor="text1"/>
                        </w:rPr>
                      </w:pPr>
                      <w:r w:rsidRPr="00260C5D">
                        <w:rPr>
                          <w:b/>
                          <w:bCs/>
                          <w:color w:val="000000" w:themeColor="text1"/>
                        </w:rPr>
                        <w:t xml:space="preserve">Co-Op Petroleum 2900 Hamblin Frontage, Houston BC 250-845-2303 </w:t>
                      </w:r>
                    </w:p>
                    <w:p w14:paraId="3F3B63FB" w14:textId="69FFC524" w:rsidR="006810EA" w:rsidRPr="00260C5D" w:rsidRDefault="00EF0844" w:rsidP="00E211E3">
                      <w:pPr>
                        <w:pStyle w:val="ReturnAddress"/>
                        <w:rPr>
                          <w:b/>
                          <w:bCs/>
                          <w:color w:val="000000" w:themeColor="text1"/>
                        </w:rPr>
                      </w:pPr>
                      <w:r w:rsidRPr="00260C5D">
                        <w:rPr>
                          <w:b/>
                          <w:bCs/>
                          <w:color w:val="000000" w:themeColor="text1"/>
                        </w:rPr>
                        <w:t xml:space="preserve">Burns Lake Automotive Supply 98 Francois Lake Drive, Burns Lake BC 250-692-7565 </w:t>
                      </w:r>
                    </w:p>
                    <w:p w14:paraId="5576E5D5" w14:textId="30A02C86" w:rsidR="006810EA" w:rsidRPr="00260C5D" w:rsidRDefault="00EF0844" w:rsidP="00E211E3">
                      <w:pPr>
                        <w:pStyle w:val="ReturnAddress"/>
                        <w:rPr>
                          <w:b/>
                          <w:bCs/>
                          <w:color w:val="000000" w:themeColor="text1"/>
                          <w:u w:val="single"/>
                        </w:rPr>
                      </w:pPr>
                      <w:r w:rsidRPr="00260C5D">
                        <w:rPr>
                          <w:b/>
                          <w:bCs/>
                          <w:color w:val="000000" w:themeColor="text1"/>
                        </w:rPr>
                        <w:t>Polar Park Auto Industrial Supplies 831 Hwy 16, Burns Lake BC 250-692-7565</w:t>
                      </w:r>
                      <w:r w:rsidRPr="00260C5D">
                        <w:rPr>
                          <w:b/>
                          <w:bCs/>
                          <w:color w:val="000000" w:themeColor="text1"/>
                          <w:u w:val="single"/>
                        </w:rPr>
                        <w:t xml:space="preserve"> </w:t>
                      </w:r>
                    </w:p>
                    <w:p w14:paraId="0F53F452" w14:textId="34659A91" w:rsidR="00E211E3" w:rsidRPr="00EF0844" w:rsidRDefault="00EF0844" w:rsidP="00E211E3">
                      <w:pPr>
                        <w:pStyle w:val="ReturnAddress"/>
                        <w:rPr>
                          <w:b/>
                          <w:bCs/>
                          <w:color w:val="729928" w:themeColor="accent1" w:themeShade="BF"/>
                          <w:u w:val="single"/>
                        </w:rPr>
                      </w:pPr>
                      <w:r w:rsidRPr="00EF0844">
                        <w:rPr>
                          <w:b/>
                          <w:bCs/>
                          <w:color w:val="729928" w:themeColor="accent1" w:themeShade="BF"/>
                          <w:u w:val="single"/>
                        </w:rPr>
                        <w:t>Tires</w:t>
                      </w:r>
                    </w:p>
                    <w:p w14:paraId="4462455E" w14:textId="24FDC92E" w:rsidR="006810EA" w:rsidRPr="00260C5D" w:rsidRDefault="00EF0844" w:rsidP="006810EA">
                      <w:pPr>
                        <w:pStyle w:val="ReturnAddress"/>
                        <w:rPr>
                          <w:b/>
                          <w:bCs/>
                          <w:color w:val="000000" w:themeColor="text1"/>
                        </w:rPr>
                      </w:pPr>
                      <w:r w:rsidRPr="00260C5D">
                        <w:rPr>
                          <w:b/>
                          <w:bCs/>
                          <w:color w:val="000000" w:themeColor="text1"/>
                        </w:rPr>
                        <w:t>Kal Tire Houston</w:t>
                      </w:r>
                    </w:p>
                    <w:p w14:paraId="76435421" w14:textId="3B0239BF" w:rsidR="006810EA" w:rsidRPr="00260C5D" w:rsidRDefault="00EF0844" w:rsidP="006810EA">
                      <w:pPr>
                        <w:pStyle w:val="ReturnAddress"/>
                        <w:rPr>
                          <w:b/>
                          <w:bCs/>
                          <w:color w:val="000000" w:themeColor="text1"/>
                        </w:rPr>
                      </w:pPr>
                      <w:r w:rsidRPr="00260C5D">
                        <w:rPr>
                          <w:b/>
                          <w:bCs/>
                          <w:color w:val="000000" w:themeColor="text1"/>
                        </w:rPr>
                        <w:t>Kal Tire Burns Lake</w:t>
                      </w:r>
                    </w:p>
                    <w:p w14:paraId="782884CF" w14:textId="23A684EB" w:rsidR="00E211E3" w:rsidRPr="00260C5D" w:rsidRDefault="00EF0844" w:rsidP="006810EA">
                      <w:pPr>
                        <w:pStyle w:val="ReturnAddress"/>
                        <w:rPr>
                          <w:color w:val="000000" w:themeColor="text1"/>
                        </w:rPr>
                      </w:pPr>
                      <w:r w:rsidRPr="00260C5D">
                        <w:rPr>
                          <w:color w:val="000000" w:themeColor="text1"/>
                        </w:rPr>
                        <w:t>*Note: Vehicle Tires Are Not Accepted at Any Transfer Stations or Landfills</w:t>
                      </w:r>
                    </w:p>
                    <w:p w14:paraId="150768F4" w14:textId="58B4D728" w:rsidR="006810EA" w:rsidRPr="00EF0844" w:rsidRDefault="00EF0844" w:rsidP="00E211E3">
                      <w:pPr>
                        <w:pStyle w:val="ReturnAddress"/>
                        <w:rPr>
                          <w:b/>
                          <w:bCs/>
                          <w:color w:val="729928" w:themeColor="accent1" w:themeShade="BF"/>
                          <w:u w:val="single"/>
                        </w:rPr>
                      </w:pPr>
                      <w:r w:rsidRPr="00EF0844">
                        <w:rPr>
                          <w:b/>
                          <w:bCs/>
                          <w:color w:val="729928" w:themeColor="accent1" w:themeShade="BF"/>
                          <w:u w:val="single"/>
                        </w:rPr>
                        <w:t xml:space="preserve">Used Antifreeze </w:t>
                      </w:r>
                    </w:p>
                    <w:p w14:paraId="17EA4B71" w14:textId="4F67CD6C" w:rsidR="008201F1" w:rsidRPr="00EF0844" w:rsidRDefault="00EF0844" w:rsidP="00E211E3">
                      <w:pPr>
                        <w:pStyle w:val="ReturnAddress"/>
                        <w:rPr>
                          <w:b/>
                          <w:bCs/>
                        </w:rPr>
                      </w:pPr>
                      <w:r w:rsidRPr="00EF0844">
                        <w:rPr>
                          <w:b/>
                          <w:bCs/>
                        </w:rPr>
                        <w:t>Burns Lake Automotive Supply</w:t>
                      </w:r>
                    </w:p>
                    <w:p w14:paraId="7C562D2A" w14:textId="0F85E5D9" w:rsidR="00E60A60" w:rsidRPr="00EF0844" w:rsidRDefault="00EF0844" w:rsidP="00E211E3">
                      <w:pPr>
                        <w:pStyle w:val="ReturnAddress"/>
                        <w:rPr>
                          <w:color w:val="729928" w:themeColor="accent1" w:themeShade="BF"/>
                        </w:rPr>
                      </w:pPr>
                      <w:r w:rsidRPr="00EF0844">
                        <w:rPr>
                          <w:b/>
                          <w:bCs/>
                          <w:color w:val="729928" w:themeColor="accent1" w:themeShade="BF"/>
                          <w:u w:val="single"/>
                        </w:rPr>
                        <w:t>Light Bulbs and Light Fixtures</w:t>
                      </w:r>
                      <w:r w:rsidRPr="00EF0844">
                        <w:rPr>
                          <w:color w:val="729928" w:themeColor="accent1" w:themeShade="BF"/>
                        </w:rPr>
                        <w:t xml:space="preserve"> </w:t>
                      </w:r>
                    </w:p>
                    <w:p w14:paraId="1F61B457" w14:textId="7F90FC95" w:rsidR="00E60A60" w:rsidRPr="00260C5D" w:rsidRDefault="00EF0844" w:rsidP="003B4490">
                      <w:pPr>
                        <w:pStyle w:val="ReturnAddress"/>
                        <w:numPr>
                          <w:ilvl w:val="0"/>
                          <w:numId w:val="28"/>
                        </w:numPr>
                        <w:rPr>
                          <w:color w:val="000000" w:themeColor="text1"/>
                        </w:rPr>
                      </w:pPr>
                      <w:r w:rsidRPr="00260C5D">
                        <w:rPr>
                          <w:color w:val="000000" w:themeColor="text1"/>
                        </w:rPr>
                        <w:t xml:space="preserve">Light Bulbs (All Sizes) And Light Fixtures </w:t>
                      </w:r>
                    </w:p>
                    <w:p w14:paraId="5765508D" w14:textId="6AE47EA9" w:rsidR="00E60A60" w:rsidRPr="00EF0844" w:rsidRDefault="00EF0844" w:rsidP="00E211E3">
                      <w:pPr>
                        <w:pStyle w:val="ReturnAddress"/>
                        <w:rPr>
                          <w:b/>
                          <w:bCs/>
                        </w:rPr>
                      </w:pPr>
                      <w:r w:rsidRPr="00EF0844">
                        <w:rPr>
                          <w:b/>
                          <w:bCs/>
                        </w:rPr>
                        <w:t xml:space="preserve">Houston Recycling </w:t>
                      </w:r>
                    </w:p>
                    <w:p w14:paraId="110BCA0A" w14:textId="6A5938C2" w:rsidR="00E60A60" w:rsidRPr="00EF0844" w:rsidRDefault="00EF0844" w:rsidP="00E211E3">
                      <w:pPr>
                        <w:pStyle w:val="ReturnAddress"/>
                        <w:rPr>
                          <w:b/>
                          <w:bCs/>
                        </w:rPr>
                      </w:pPr>
                      <w:r w:rsidRPr="00EF0844">
                        <w:rPr>
                          <w:b/>
                          <w:bCs/>
                        </w:rPr>
                        <w:t>Burns Lake Recycling Depot</w:t>
                      </w:r>
                    </w:p>
                    <w:p w14:paraId="2A611A9F" w14:textId="46907DFA" w:rsidR="003B4490" w:rsidRPr="00EF0844" w:rsidRDefault="00EF0844" w:rsidP="003B4490">
                      <w:pPr>
                        <w:pStyle w:val="ReturnAddress"/>
                        <w:rPr>
                          <w:b/>
                          <w:bCs/>
                          <w:color w:val="729928" w:themeColor="accent1" w:themeShade="BF"/>
                          <w:u w:val="single"/>
                        </w:rPr>
                      </w:pPr>
                      <w:r w:rsidRPr="00EF0844">
                        <w:rPr>
                          <w:b/>
                          <w:bCs/>
                          <w:color w:val="729928" w:themeColor="accent1" w:themeShade="BF"/>
                          <w:u w:val="single"/>
                        </w:rPr>
                        <w:t xml:space="preserve">Agricultural Plastics </w:t>
                      </w:r>
                    </w:p>
                    <w:p w14:paraId="131451E9" w14:textId="1C397B86" w:rsidR="003B4490" w:rsidRPr="00EF0844" w:rsidRDefault="00EF0844" w:rsidP="003B4490">
                      <w:pPr>
                        <w:pStyle w:val="ReturnAddress"/>
                        <w:rPr>
                          <w:b/>
                          <w:bCs/>
                        </w:rPr>
                      </w:pPr>
                      <w:r w:rsidRPr="00EF0844">
                        <w:rPr>
                          <w:b/>
                          <w:bCs/>
                        </w:rPr>
                        <w:t xml:space="preserve">Burns Lake Transfer Station 4410 Babine Lake Rd, Burns Lake </w:t>
                      </w:r>
                      <w:r>
                        <w:rPr>
                          <w:b/>
                          <w:bCs/>
                        </w:rPr>
                        <w:t>BC</w:t>
                      </w:r>
                      <w:r w:rsidRPr="00EF0844">
                        <w:rPr>
                          <w:b/>
                          <w:bCs/>
                        </w:rPr>
                        <w:t xml:space="preserve"> 250-692-3195</w:t>
                      </w:r>
                    </w:p>
                    <w:p w14:paraId="6B8F1318" w14:textId="35286256" w:rsidR="003B4490" w:rsidRPr="00EF0844" w:rsidRDefault="00EF0844" w:rsidP="003B4490">
                      <w:pPr>
                        <w:pStyle w:val="ReturnAddress"/>
                        <w:rPr>
                          <w:b/>
                          <w:bCs/>
                        </w:rPr>
                      </w:pPr>
                      <w:r w:rsidRPr="00EF0844">
                        <w:rPr>
                          <w:b/>
                          <w:bCs/>
                        </w:rPr>
                        <w:t xml:space="preserve">Knockholt Landfill 8072 Aitken Road, Houston </w:t>
                      </w:r>
                      <w:r>
                        <w:rPr>
                          <w:b/>
                          <w:bCs/>
                        </w:rPr>
                        <w:t>BC</w:t>
                      </w:r>
                      <w:r w:rsidRPr="00EF0844">
                        <w:rPr>
                          <w:b/>
                          <w:bCs/>
                        </w:rPr>
                        <w:t xml:space="preserve"> 250-692-3195 </w:t>
                      </w:r>
                    </w:p>
                    <w:p w14:paraId="27A70A72" w14:textId="77777777" w:rsidR="003B4490" w:rsidRPr="00EF0844" w:rsidRDefault="003B4490" w:rsidP="00E211E3">
                      <w:pPr>
                        <w:pStyle w:val="ReturnAddress"/>
                        <w:rPr>
                          <w:b/>
                          <w:bCs/>
                        </w:rPr>
                      </w:pPr>
                    </w:p>
                  </w:txbxContent>
                </v:textbox>
              </v:shape>
            </w:pict>
          </mc:Fallback>
        </mc:AlternateContent>
      </w:r>
    </w:p>
    <w:sectPr w:rsidR="009013BC" w:rsidSect="00FB43D4">
      <w:headerReference w:type="first" r:id="rId21"/>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38D713D"/>
    <w:multiLevelType w:val="hybridMultilevel"/>
    <w:tmpl w:val="F0127AE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572C2B"/>
    <w:multiLevelType w:val="hybridMultilevel"/>
    <w:tmpl w:val="87AC3FF2"/>
    <w:lvl w:ilvl="0" w:tplc="697A08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C63B97"/>
    <w:multiLevelType w:val="hybridMultilevel"/>
    <w:tmpl w:val="A318562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9" w15:restartNumberingAfterBreak="0">
    <w:nsid w:val="371735E3"/>
    <w:multiLevelType w:val="hybridMultilevel"/>
    <w:tmpl w:val="28DC0D6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2578D"/>
    <w:multiLevelType w:val="hybridMultilevel"/>
    <w:tmpl w:val="DDA459F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B14806"/>
    <w:multiLevelType w:val="hybridMultilevel"/>
    <w:tmpl w:val="C90663A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640E18"/>
    <w:multiLevelType w:val="hybridMultilevel"/>
    <w:tmpl w:val="DA1AD8C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A91B8C"/>
    <w:multiLevelType w:val="hybridMultilevel"/>
    <w:tmpl w:val="00C2912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6"/>
  </w:num>
  <w:num w:numId="20">
    <w:abstractNumId w:val="10"/>
  </w:num>
  <w:num w:numId="21">
    <w:abstractNumId w:val="22"/>
  </w:num>
  <w:num w:numId="22">
    <w:abstractNumId w:val="20"/>
  </w:num>
  <w:num w:numId="23">
    <w:abstractNumId w:val="11"/>
  </w:num>
  <w:num w:numId="24">
    <w:abstractNumId w:val="19"/>
  </w:num>
  <w:num w:numId="25">
    <w:abstractNumId w:val="24"/>
  </w:num>
  <w:num w:numId="26">
    <w:abstractNumId w:val="9"/>
  </w:num>
  <w:num w:numId="27">
    <w:abstractNumId w:val="17"/>
  </w:num>
  <w:num w:numId="28">
    <w:abstractNumId w:val="23"/>
  </w:num>
  <w:num w:numId="29">
    <w:abstractNumId w:val="21"/>
  </w:num>
  <w:num w:numId="30">
    <w:abstractNumId w:val="26"/>
  </w:num>
  <w:num w:numId="31">
    <w:abstractNumId w:val="15"/>
  </w:num>
  <w:num w:numId="32">
    <w:abstractNumId w:val="27"/>
  </w:num>
  <w:num w:numId="33">
    <w:abstractNumId w:val="1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125CC7"/>
    <w:rsid w:val="00130A86"/>
    <w:rsid w:val="00135E30"/>
    <w:rsid w:val="001372C8"/>
    <w:rsid w:val="0018266E"/>
    <w:rsid w:val="001947E7"/>
    <w:rsid w:val="001D0847"/>
    <w:rsid w:val="001F60A8"/>
    <w:rsid w:val="00227118"/>
    <w:rsid w:val="00230948"/>
    <w:rsid w:val="00236FC5"/>
    <w:rsid w:val="00260C5D"/>
    <w:rsid w:val="0029468B"/>
    <w:rsid w:val="002F3413"/>
    <w:rsid w:val="00307EC9"/>
    <w:rsid w:val="00322034"/>
    <w:rsid w:val="00336CCB"/>
    <w:rsid w:val="00365EBB"/>
    <w:rsid w:val="00375C4C"/>
    <w:rsid w:val="00393188"/>
    <w:rsid w:val="003B391D"/>
    <w:rsid w:val="003B4490"/>
    <w:rsid w:val="00422379"/>
    <w:rsid w:val="00423F18"/>
    <w:rsid w:val="00434F96"/>
    <w:rsid w:val="00447207"/>
    <w:rsid w:val="0048634A"/>
    <w:rsid w:val="004F2B9C"/>
    <w:rsid w:val="0050697F"/>
    <w:rsid w:val="005259A3"/>
    <w:rsid w:val="00527B71"/>
    <w:rsid w:val="005473B9"/>
    <w:rsid w:val="0056054A"/>
    <w:rsid w:val="00571D35"/>
    <w:rsid w:val="005759D7"/>
    <w:rsid w:val="005E5178"/>
    <w:rsid w:val="006141CE"/>
    <w:rsid w:val="0063311A"/>
    <w:rsid w:val="00642500"/>
    <w:rsid w:val="006810EA"/>
    <w:rsid w:val="0068396D"/>
    <w:rsid w:val="006A2E06"/>
    <w:rsid w:val="006B091B"/>
    <w:rsid w:val="006E001B"/>
    <w:rsid w:val="007014C5"/>
    <w:rsid w:val="007336AF"/>
    <w:rsid w:val="007647EF"/>
    <w:rsid w:val="007B0BBF"/>
    <w:rsid w:val="007E3C3A"/>
    <w:rsid w:val="00813D94"/>
    <w:rsid w:val="008201F1"/>
    <w:rsid w:val="008201F7"/>
    <w:rsid w:val="00840C9C"/>
    <w:rsid w:val="00852EEF"/>
    <w:rsid w:val="00874CE2"/>
    <w:rsid w:val="0089764D"/>
    <w:rsid w:val="008B000B"/>
    <w:rsid w:val="008D4355"/>
    <w:rsid w:val="008E0FEB"/>
    <w:rsid w:val="009013BC"/>
    <w:rsid w:val="00910B61"/>
    <w:rsid w:val="00960A60"/>
    <w:rsid w:val="009915C8"/>
    <w:rsid w:val="009A4069"/>
    <w:rsid w:val="009B2086"/>
    <w:rsid w:val="009E1B0F"/>
    <w:rsid w:val="009F3198"/>
    <w:rsid w:val="00A54316"/>
    <w:rsid w:val="00A769D1"/>
    <w:rsid w:val="00A85868"/>
    <w:rsid w:val="00A95BFB"/>
    <w:rsid w:val="00AA02EC"/>
    <w:rsid w:val="00AB5C4F"/>
    <w:rsid w:val="00AB72BA"/>
    <w:rsid w:val="00AD7341"/>
    <w:rsid w:val="00AE548B"/>
    <w:rsid w:val="00AF162F"/>
    <w:rsid w:val="00B16D26"/>
    <w:rsid w:val="00BC47A5"/>
    <w:rsid w:val="00BE03D0"/>
    <w:rsid w:val="00BE7578"/>
    <w:rsid w:val="00BF6AFD"/>
    <w:rsid w:val="00C476E1"/>
    <w:rsid w:val="00C512DA"/>
    <w:rsid w:val="00C81CF7"/>
    <w:rsid w:val="00CD1DEA"/>
    <w:rsid w:val="00D17B9E"/>
    <w:rsid w:val="00D27440"/>
    <w:rsid w:val="00D50FC5"/>
    <w:rsid w:val="00D92C08"/>
    <w:rsid w:val="00DB5D32"/>
    <w:rsid w:val="00DE4C6B"/>
    <w:rsid w:val="00E042F6"/>
    <w:rsid w:val="00E0798A"/>
    <w:rsid w:val="00E165DB"/>
    <w:rsid w:val="00E16DD3"/>
    <w:rsid w:val="00E211E3"/>
    <w:rsid w:val="00E40451"/>
    <w:rsid w:val="00E4677D"/>
    <w:rsid w:val="00E51632"/>
    <w:rsid w:val="00E60A60"/>
    <w:rsid w:val="00E6738A"/>
    <w:rsid w:val="00E67CB2"/>
    <w:rsid w:val="00EE0A38"/>
    <w:rsid w:val="00EF0844"/>
    <w:rsid w:val="00F17732"/>
    <w:rsid w:val="00F2459C"/>
    <w:rsid w:val="00F33F97"/>
    <w:rsid w:val="00F60427"/>
    <w:rsid w:val="00F65FF0"/>
    <w:rsid w:val="00F66B21"/>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84272">
      <w:bodyDiv w:val="1"/>
      <w:marLeft w:val="0"/>
      <w:marRight w:val="0"/>
      <w:marTop w:val="0"/>
      <w:marBottom w:val="0"/>
      <w:divBdr>
        <w:top w:val="none" w:sz="0" w:space="0" w:color="auto"/>
        <w:left w:val="none" w:sz="0" w:space="0" w:color="auto"/>
        <w:bottom w:val="none" w:sz="0" w:space="0" w:color="auto"/>
        <w:right w:val="none" w:sz="0" w:space="0" w:color="auto"/>
      </w:divBdr>
    </w:div>
    <w:div w:id="772020691">
      <w:bodyDiv w:val="1"/>
      <w:marLeft w:val="0"/>
      <w:marRight w:val="0"/>
      <w:marTop w:val="0"/>
      <w:marBottom w:val="0"/>
      <w:divBdr>
        <w:top w:val="none" w:sz="0" w:space="0" w:color="auto"/>
        <w:left w:val="none" w:sz="0" w:space="0" w:color="auto"/>
        <w:bottom w:val="none" w:sz="0" w:space="0" w:color="auto"/>
        <w:right w:val="none" w:sz="0" w:space="0" w:color="auto"/>
      </w:divBdr>
    </w:div>
    <w:div w:id="139882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bcrecycles.ca"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www.bcrecycles.ca"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2D965"/>
        </a:solidFill>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5E7D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3E52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6C733"/>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83AE2C"/>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2D965"/>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6C73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83AE2C"/>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5E7D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3E52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Template>
  <TotalTime>97</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17</cp:revision>
  <cp:lastPrinted>2021-08-26T17:55:00Z</cp:lastPrinted>
  <dcterms:created xsi:type="dcterms:W3CDTF">2021-05-06T21:32:00Z</dcterms:created>
  <dcterms:modified xsi:type="dcterms:W3CDTF">2021-08-26T21:20:00Z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