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520358A9"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E059D">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5A655FB5"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1E059D" w:rsidRPr="00AF162F">
                                    <w:rPr>
                                      <w:color w:val="000000" w:themeColor="text1"/>
                                    </w:rPr>
                                    <w:t>e.g.,</w:t>
                                  </w:r>
                                  <w:r w:rsidRPr="00AF162F">
                                    <w:rPr>
                                      <w:color w:val="000000" w:themeColor="text1"/>
                                    </w:rPr>
                                    <w:t xml:space="preserve"> toaster, vacuum cleaner) </w:t>
                                  </w:r>
                                </w:p>
                                <w:p w14:paraId="3068AAED" w14:textId="076B1BC8"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1E059D"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73AFFE31" w14:textId="4119B080" w:rsidR="00F225F9" w:rsidRPr="00F225F9" w:rsidRDefault="00F225F9" w:rsidP="00F225F9">
                                  <w:pPr>
                                    <w:spacing w:line="240" w:lineRule="auto"/>
                                    <w:ind w:left="180"/>
                                    <w:rPr>
                                      <w:b/>
                                      <w:bCs/>
                                      <w:color w:val="000000" w:themeColor="text1"/>
                                      <w:sz w:val="24"/>
                                      <w:szCs w:val="24"/>
                                    </w:rPr>
                                  </w:pPr>
                                  <w:r w:rsidRPr="00F225F9">
                                    <w:rPr>
                                      <w:color w:val="000000" w:themeColor="text1"/>
                                      <w:sz w:val="20"/>
                                      <w:szCs w:val="20"/>
                                    </w:rPr>
                                    <w:t xml:space="preserve">For more information on EPR in </w:t>
                                  </w:r>
                                  <w:r w:rsidR="001E059D">
                                    <w:rPr>
                                      <w:color w:val="000000" w:themeColor="text1"/>
                                      <w:sz w:val="20"/>
                                      <w:szCs w:val="20"/>
                                    </w:rPr>
                                    <w:t>BC</w:t>
                                  </w:r>
                                  <w:r w:rsidRPr="00F225F9">
                                    <w:rPr>
                                      <w:color w:val="000000" w:themeColor="text1"/>
                                      <w:sz w:val="20"/>
                                      <w:szCs w:val="20"/>
                                    </w:rPr>
                                    <w:t>, including drop-off locations, visit www.</w:t>
                                  </w:r>
                                  <w:r w:rsidR="001E059D">
                                    <w:rPr>
                                      <w:color w:val="000000" w:themeColor="text1"/>
                                      <w:sz w:val="20"/>
                                      <w:szCs w:val="20"/>
                                    </w:rPr>
                                    <w:t>BC</w:t>
                                  </w:r>
                                  <w:r w:rsidRPr="00F225F9">
                                    <w:rPr>
                                      <w:color w:val="000000" w:themeColor="text1"/>
                                      <w:sz w:val="20"/>
                                      <w:szCs w:val="20"/>
                                    </w:rPr>
                                    <w:t>recycles.ca</w:t>
                                  </w:r>
                                </w:p>
                                <w:p w14:paraId="6850B9B3" w14:textId="77777777" w:rsidR="00E51632" w:rsidRDefault="00E51632" w:rsidP="00F22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520358A9"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E059D">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5A655FB5"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1E059D" w:rsidRPr="00AF162F">
                              <w:rPr>
                                <w:color w:val="000000" w:themeColor="text1"/>
                              </w:rPr>
                              <w:t>e.g.,</w:t>
                            </w:r>
                            <w:r w:rsidRPr="00AF162F">
                              <w:rPr>
                                <w:color w:val="000000" w:themeColor="text1"/>
                              </w:rPr>
                              <w:t xml:space="preserve"> toaster, vacuum cleaner) </w:t>
                            </w:r>
                          </w:p>
                          <w:p w14:paraId="3068AAED" w14:textId="076B1BC8"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1E059D"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73AFFE31" w14:textId="4119B080" w:rsidR="00F225F9" w:rsidRPr="00F225F9" w:rsidRDefault="00F225F9" w:rsidP="00F225F9">
                            <w:pPr>
                              <w:spacing w:line="240" w:lineRule="auto"/>
                              <w:ind w:left="180"/>
                              <w:rPr>
                                <w:b/>
                                <w:bCs/>
                                <w:color w:val="000000" w:themeColor="text1"/>
                                <w:sz w:val="24"/>
                                <w:szCs w:val="24"/>
                              </w:rPr>
                            </w:pPr>
                            <w:r w:rsidRPr="00F225F9">
                              <w:rPr>
                                <w:color w:val="000000" w:themeColor="text1"/>
                                <w:sz w:val="20"/>
                                <w:szCs w:val="20"/>
                              </w:rPr>
                              <w:t xml:space="preserve">For more information on EPR in </w:t>
                            </w:r>
                            <w:r w:rsidR="001E059D">
                              <w:rPr>
                                <w:color w:val="000000" w:themeColor="text1"/>
                                <w:sz w:val="20"/>
                                <w:szCs w:val="20"/>
                              </w:rPr>
                              <w:t>BC</w:t>
                            </w:r>
                            <w:r w:rsidRPr="00F225F9">
                              <w:rPr>
                                <w:color w:val="000000" w:themeColor="text1"/>
                                <w:sz w:val="20"/>
                                <w:szCs w:val="20"/>
                              </w:rPr>
                              <w:t>, including drop-off locations, visit www.</w:t>
                            </w:r>
                            <w:r w:rsidR="001E059D">
                              <w:rPr>
                                <w:color w:val="000000" w:themeColor="text1"/>
                                <w:sz w:val="20"/>
                                <w:szCs w:val="20"/>
                              </w:rPr>
                              <w:t>BC</w:t>
                            </w:r>
                            <w:r w:rsidRPr="00F225F9">
                              <w:rPr>
                                <w:color w:val="000000" w:themeColor="text1"/>
                                <w:sz w:val="20"/>
                                <w:szCs w:val="20"/>
                              </w:rPr>
                              <w:t>recycles.ca</w:t>
                            </w:r>
                          </w:p>
                          <w:p w14:paraId="6850B9B3" w14:textId="77777777" w:rsidR="00E51632" w:rsidRDefault="00E51632" w:rsidP="00F225F9">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6311C05C"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10C4D5DE">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037AD8"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38BF1AD9">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1B24B1FD"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E059D">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4CA2F53"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E059D">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1B24B1FD"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E059D">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4CA2F53"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E059D">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3240EA6A">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7BBC4569">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628C0B39"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75F8982A">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CF45C9" w:rsidRDefault="00AF162F" w:rsidP="00AF162F">
                                        <w:pPr>
                                          <w:pStyle w:val="Title"/>
                                          <w:rPr>
                                            <w:color w:val="63A537" w:themeColor="accent2"/>
                                            <w:sz w:val="72"/>
                                            <w:szCs w:val="24"/>
                                          </w:rPr>
                                        </w:pPr>
                                        <w:r w:rsidRPr="00CF45C9">
                                          <w:rPr>
                                            <w:color w:val="63A537" w:themeColor="accent2"/>
                                            <w:sz w:val="72"/>
                                            <w:szCs w:val="24"/>
                                          </w:rPr>
                                          <w:t>RDBN Recycling</w:t>
                                        </w:r>
                                      </w:p>
                                      <w:p w14:paraId="275DF019" w14:textId="1DF9A814" w:rsidR="00AF162F" w:rsidRPr="00340EE8" w:rsidRDefault="0012022F" w:rsidP="00AF162F">
                                        <w:pPr>
                                          <w:rPr>
                                            <w:b/>
                                            <w:bCs/>
                                            <w:i/>
                                            <w:iCs/>
                                            <w:color w:val="003300"/>
                                            <w:sz w:val="40"/>
                                            <w:szCs w:val="40"/>
                                          </w:rPr>
                                        </w:pPr>
                                        <w:r w:rsidRPr="00340EE8">
                                          <w:rPr>
                                            <w:b/>
                                            <w:bCs/>
                                            <w:i/>
                                            <w:iCs/>
                                            <w:color w:val="003300"/>
                                            <w:sz w:val="40"/>
                                            <w:szCs w:val="40"/>
                                          </w:rPr>
                                          <w:t>Fraser Lake</w:t>
                                        </w:r>
                                        <w:r w:rsidR="00AF162F" w:rsidRPr="00340EE8">
                                          <w:rPr>
                                            <w:b/>
                                            <w:bCs/>
                                            <w:i/>
                                            <w:iCs/>
                                            <w:color w:val="003300"/>
                                            <w:sz w:val="40"/>
                                            <w:szCs w:val="40"/>
                                          </w:rPr>
                                          <w:t xml:space="preserve"> 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CF45C9" w:rsidRDefault="00AF162F" w:rsidP="00AF162F">
                                  <w:pPr>
                                    <w:pStyle w:val="Title"/>
                                    <w:rPr>
                                      <w:color w:val="63A537" w:themeColor="accent2"/>
                                      <w:sz w:val="72"/>
                                      <w:szCs w:val="24"/>
                                    </w:rPr>
                                  </w:pPr>
                                  <w:r w:rsidRPr="00CF45C9">
                                    <w:rPr>
                                      <w:color w:val="63A537" w:themeColor="accent2"/>
                                      <w:sz w:val="72"/>
                                      <w:szCs w:val="24"/>
                                    </w:rPr>
                                    <w:t>RDBN Recycling</w:t>
                                  </w:r>
                                </w:p>
                                <w:p w14:paraId="275DF019" w14:textId="1DF9A814" w:rsidR="00AF162F" w:rsidRPr="00340EE8" w:rsidRDefault="0012022F" w:rsidP="00AF162F">
                                  <w:pPr>
                                    <w:rPr>
                                      <w:b/>
                                      <w:bCs/>
                                      <w:i/>
                                      <w:iCs/>
                                      <w:color w:val="003300"/>
                                      <w:sz w:val="40"/>
                                      <w:szCs w:val="40"/>
                                    </w:rPr>
                                  </w:pPr>
                                  <w:r w:rsidRPr="00340EE8">
                                    <w:rPr>
                                      <w:b/>
                                      <w:bCs/>
                                      <w:i/>
                                      <w:iCs/>
                                      <w:color w:val="003300"/>
                                      <w:sz w:val="40"/>
                                      <w:szCs w:val="40"/>
                                    </w:rPr>
                                    <w:t>Fraser Lake</w:t>
                                  </w:r>
                                  <w:r w:rsidR="00AF162F" w:rsidRPr="00340EE8">
                                    <w:rPr>
                                      <w:b/>
                                      <w:bCs/>
                                      <w:i/>
                                      <w:iCs/>
                                      <w:color w:val="003300"/>
                                      <w:sz w:val="40"/>
                                      <w:szCs w:val="40"/>
                                    </w:rPr>
                                    <w:t xml:space="preserve"> and Area</w:t>
                                  </w:r>
                                </w:p>
                              </w:txbxContent>
                            </v:textbox>
                          </v:rect>
                        </w:pict>
                      </mc:Fallback>
                    </mc:AlternateContent>
                  </w:r>
                </w:p>
                <w:p w14:paraId="33B4D76F" w14:textId="5CB4C7B8" w:rsidR="00E4677D" w:rsidRPr="00E4677D" w:rsidRDefault="00AF162F" w:rsidP="00E4677D">
                  <w:pPr>
                    <w:pStyle w:val="Caption"/>
                    <w:rPr>
                      <w:i w:val="0"/>
                      <w:iCs w:val="0"/>
                    </w:rPr>
                  </w:pPr>
                  <w:r>
                    <w:rPr>
                      <w:noProof/>
                    </w:rPr>
                    <w:drawing>
                      <wp:anchor distT="0" distB="0" distL="114300" distR="114300" simplePos="0" relativeHeight="251671552" behindDoc="1" locked="0" layoutInCell="1" allowOverlap="1" wp14:anchorId="038BE6F7" wp14:editId="445BE8E3">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1920" cy="2715926"/>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3B0D84C1" w:rsidR="00307EC9" w:rsidRDefault="00FA57EC">
            <w:r>
              <w:rPr>
                <w:noProof/>
              </w:rPr>
              <mc:AlternateContent>
                <mc:Choice Requires="wpg">
                  <w:drawing>
                    <wp:anchor distT="0" distB="0" distL="114300" distR="114300" simplePos="0" relativeHeight="251685888" behindDoc="0" locked="0" layoutInCell="1" allowOverlap="1" wp14:anchorId="1D1F8CF4" wp14:editId="4A8EB21E">
                      <wp:simplePos x="0" y="0"/>
                      <wp:positionH relativeFrom="column">
                        <wp:posOffset>-106128</wp:posOffset>
                      </wp:positionH>
                      <wp:positionV relativeFrom="paragraph">
                        <wp:posOffset>-795599</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16"/>
                                <a:stretch>
                                  <a:fillRect/>
                                </a:stretch>
                              </pic:blipFill>
                              <pic:spPr>
                                <a:xfrm>
                                  <a:off x="1057523" y="1049572"/>
                                  <a:ext cx="1049020" cy="1053465"/>
                                </a:xfrm>
                                <a:prstGeom prst="rect">
                                  <a:avLst/>
                                </a:prstGeom>
                              </pic:spPr>
                            </pic:pic>
                          </wpg:wgp>
                        </a:graphicData>
                      </a:graphic>
                    </wp:anchor>
                  </w:drawing>
                </mc:Choice>
                <mc:Fallback>
                  <w:pict>
                    <v:group w14:anchorId="4BE323E2" id="Group 5" o:spid="_x0000_s1026" style="position:absolute;margin-left:-8.35pt;margin-top:-62.65pt;width:244.05pt;height:265.55pt;z-index:251685888"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7"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8" o:title="Logo, calendar&#10;&#10;Description automatically generated"/>
                      </v:shape>
                    </v:group>
                  </w:pict>
                </mc:Fallback>
              </mc:AlternateContent>
            </w:r>
          </w:p>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107B02B3" w:rsidR="0018266E" w:rsidRDefault="00813D94" w:rsidP="0018266E">
                  <w:pPr>
                    <w:pStyle w:val="Heading1"/>
                    <w:outlineLvl w:val="0"/>
                  </w:pPr>
                  <w:r>
                    <w:rPr>
                      <w:noProof/>
                    </w:rPr>
                    <mc:AlternateContent>
                      <mc:Choice Requires="wps">
                        <w:drawing>
                          <wp:anchor distT="0" distB="0" distL="114300" distR="114300" simplePos="0" relativeHeight="251681792" behindDoc="0" locked="0" layoutInCell="1" allowOverlap="1" wp14:anchorId="7D7A178F" wp14:editId="5D6529B1">
                            <wp:simplePos x="0" y="0"/>
                            <wp:positionH relativeFrom="column">
                              <wp:posOffset>-219694</wp:posOffset>
                            </wp:positionH>
                            <wp:positionV relativeFrom="paragraph">
                              <wp:posOffset>432831</wp:posOffset>
                            </wp:positionV>
                            <wp:extent cx="2956956" cy="6377049"/>
                            <wp:effectExtent l="0" t="0" r="15240" b="24130"/>
                            <wp:wrapNone/>
                            <wp:docPr id="22" name="Text Box 22"/>
                            <wp:cNvGraphicFramePr/>
                            <a:graphic xmlns:a="http://schemas.openxmlformats.org/drawingml/2006/main">
                              <a:graphicData uri="http://schemas.microsoft.com/office/word/2010/wordprocessingShape">
                                <wps:wsp>
                                  <wps:cNvSpPr txBox="1"/>
                                  <wps:spPr>
                                    <a:xfrm>
                                      <a:off x="0" y="0"/>
                                      <a:ext cx="2956956" cy="6377049"/>
                                    </a:xfrm>
                                    <a:prstGeom prst="rect">
                                      <a:avLst/>
                                    </a:prstGeom>
                                    <a:solidFill>
                                      <a:schemeClr val="lt1"/>
                                    </a:solidFill>
                                    <a:ln w="6350">
                                      <a:solidFill>
                                        <a:srgbClr val="87B32F"/>
                                      </a:solidFill>
                                    </a:ln>
                                  </wps:spPr>
                                  <wps:txbx>
                                    <w:txbxContent>
                                      <w:p w14:paraId="0E9333D6" w14:textId="46A13A9E"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Deposit Beverage Containers</w:t>
                                        </w:r>
                                      </w:p>
                                      <w:p w14:paraId="493E641F" w14:textId="230A6AA6" w:rsidR="00813D94" w:rsidRPr="0049780A" w:rsidRDefault="001E059D" w:rsidP="00723454">
                                        <w:pPr>
                                          <w:pStyle w:val="ReturnAddress"/>
                                          <w:numPr>
                                            <w:ilvl w:val="0"/>
                                            <w:numId w:val="25"/>
                                          </w:numPr>
                                          <w:rPr>
                                            <w:color w:val="000000" w:themeColor="text1"/>
                                          </w:rPr>
                                        </w:pPr>
                                        <w:r w:rsidRPr="0049780A">
                                          <w:rPr>
                                            <w:color w:val="000000" w:themeColor="text1"/>
                                          </w:rPr>
                                          <w:t>Aluminum Cans</w:t>
                                        </w:r>
                                      </w:p>
                                      <w:p w14:paraId="538C0B63" w14:textId="5773CFE9" w:rsidR="00723454" w:rsidRPr="0049780A" w:rsidRDefault="001E059D" w:rsidP="00723454">
                                        <w:pPr>
                                          <w:pStyle w:val="ReturnAddress"/>
                                          <w:numPr>
                                            <w:ilvl w:val="0"/>
                                            <w:numId w:val="25"/>
                                          </w:numPr>
                                          <w:rPr>
                                            <w:color w:val="000000" w:themeColor="text1"/>
                                          </w:rPr>
                                        </w:pPr>
                                        <w:r w:rsidRPr="0049780A">
                                          <w:rPr>
                                            <w:color w:val="000000" w:themeColor="text1"/>
                                          </w:rPr>
                                          <w:t xml:space="preserve">Plastic/Glass Bottles </w:t>
                                        </w:r>
                                      </w:p>
                                      <w:p w14:paraId="17970DF3" w14:textId="5AB9F22B" w:rsidR="00813D94" w:rsidRPr="0049780A" w:rsidRDefault="001E059D" w:rsidP="00723454">
                                        <w:pPr>
                                          <w:pStyle w:val="ReturnAddress"/>
                                          <w:numPr>
                                            <w:ilvl w:val="0"/>
                                            <w:numId w:val="25"/>
                                          </w:numPr>
                                          <w:rPr>
                                            <w:color w:val="000000" w:themeColor="text1"/>
                                          </w:rPr>
                                        </w:pPr>
                                        <w:r w:rsidRPr="0049780A">
                                          <w:rPr>
                                            <w:color w:val="000000" w:themeColor="text1"/>
                                          </w:rPr>
                                          <w:t xml:space="preserve">Juice Boxes and Cartons </w:t>
                                        </w:r>
                                      </w:p>
                                      <w:p w14:paraId="0586E483" w14:textId="3A706754" w:rsidR="00813D94" w:rsidRPr="0049780A" w:rsidRDefault="001E059D" w:rsidP="00723454">
                                        <w:pPr>
                                          <w:pStyle w:val="ReturnAddress"/>
                                          <w:numPr>
                                            <w:ilvl w:val="0"/>
                                            <w:numId w:val="25"/>
                                          </w:numPr>
                                          <w:rPr>
                                            <w:color w:val="000000" w:themeColor="text1"/>
                                          </w:rPr>
                                        </w:pPr>
                                        <w:r w:rsidRPr="0049780A">
                                          <w:rPr>
                                            <w:color w:val="000000" w:themeColor="text1"/>
                                          </w:rPr>
                                          <w:t xml:space="preserve">Bag-In-A-Box Containers </w:t>
                                        </w:r>
                                      </w:p>
                                      <w:p w14:paraId="3A4640C5" w14:textId="40C65EB0" w:rsidR="0012022F" w:rsidRPr="001E059D" w:rsidRDefault="001E059D" w:rsidP="00813D94">
                                        <w:pPr>
                                          <w:pStyle w:val="ReturnAddress"/>
                                          <w:rPr>
                                            <w:b/>
                                            <w:bCs/>
                                          </w:rPr>
                                        </w:pPr>
                                        <w:r w:rsidRPr="001E059D">
                                          <w:rPr>
                                            <w:b/>
                                            <w:bCs/>
                                          </w:rPr>
                                          <w:t xml:space="preserve">Fraser Lake Bottle Depot 20 Cougar Street, Fraser Lake </w:t>
                                        </w:r>
                                        <w:r>
                                          <w:rPr>
                                            <w:b/>
                                            <w:bCs/>
                                          </w:rPr>
                                          <w:t>BC</w:t>
                                        </w:r>
                                        <w:r w:rsidRPr="001E059D">
                                          <w:rPr>
                                            <w:b/>
                                            <w:bCs/>
                                          </w:rPr>
                                          <w:t xml:space="preserve"> 250-699-8322</w:t>
                                        </w:r>
                                      </w:p>
                                      <w:p w14:paraId="60CAA309" w14:textId="5AB70C31"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 xml:space="preserve">Electronics </w:t>
                                        </w:r>
                                      </w:p>
                                      <w:p w14:paraId="29863A8A" w14:textId="77777777" w:rsidR="0049780A" w:rsidRPr="008472AB" w:rsidRDefault="0049780A" w:rsidP="0049780A">
                                        <w:pPr>
                                          <w:pStyle w:val="ReturnAddress"/>
                                          <w:numPr>
                                            <w:ilvl w:val="0"/>
                                            <w:numId w:val="35"/>
                                          </w:numPr>
                                          <w:rPr>
                                            <w:color w:val="000000" w:themeColor="text1"/>
                                          </w:rPr>
                                        </w:pPr>
                                        <w:bookmarkStart w:id="0" w:name="_Hlk80879699"/>
                                        <w:r w:rsidRPr="008472AB">
                                          <w:rPr>
                                            <w:color w:val="000000" w:themeColor="text1"/>
                                          </w:rPr>
                                          <w:t xml:space="preserve">Kitchen Countertop Appliances </w:t>
                                        </w:r>
                                      </w:p>
                                      <w:p w14:paraId="1D80764F" w14:textId="77777777" w:rsidR="0049780A" w:rsidRPr="008472AB" w:rsidRDefault="0049780A" w:rsidP="0049780A">
                                        <w:pPr>
                                          <w:pStyle w:val="ReturnAddress"/>
                                          <w:numPr>
                                            <w:ilvl w:val="0"/>
                                            <w:numId w:val="35"/>
                                          </w:numPr>
                                          <w:rPr>
                                            <w:color w:val="000000" w:themeColor="text1"/>
                                          </w:rPr>
                                        </w:pPr>
                                        <w:r w:rsidRPr="008472AB">
                                          <w:rPr>
                                            <w:color w:val="000000" w:themeColor="text1"/>
                                          </w:rPr>
                                          <w:t>Vacuums And Personal Grooming Tools</w:t>
                                        </w:r>
                                      </w:p>
                                      <w:p w14:paraId="644774B0" w14:textId="77777777" w:rsidR="0049780A" w:rsidRPr="008472AB" w:rsidRDefault="0049780A" w:rsidP="0049780A">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bookmarkEnd w:id="0"/>
                                      <w:p w14:paraId="626F0B13" w14:textId="25380677" w:rsidR="005D20A8" w:rsidRPr="0049780A" w:rsidRDefault="001E059D" w:rsidP="00813D94">
                                        <w:pPr>
                                          <w:pStyle w:val="ReturnAddress"/>
                                          <w:rPr>
                                            <w:b/>
                                            <w:bCs/>
                                            <w:color w:val="000000" w:themeColor="text1"/>
                                          </w:rPr>
                                        </w:pPr>
                                        <w:r w:rsidRPr="0049780A">
                                          <w:rPr>
                                            <w:b/>
                                            <w:bCs/>
                                            <w:color w:val="000000" w:themeColor="text1"/>
                                          </w:rPr>
                                          <w:t>Fraser Lake Bottle Depot</w:t>
                                        </w:r>
                                      </w:p>
                                      <w:p w14:paraId="17690812" w14:textId="3EF3C586"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Small Appliances and Power Tools</w:t>
                                        </w:r>
                                      </w:p>
                                      <w:p w14:paraId="03E9A4DC" w14:textId="18D1059E" w:rsidR="00813D94" w:rsidRPr="0049780A" w:rsidRDefault="001E059D" w:rsidP="00723454">
                                        <w:pPr>
                                          <w:pStyle w:val="ReturnAddress"/>
                                          <w:numPr>
                                            <w:ilvl w:val="0"/>
                                            <w:numId w:val="27"/>
                                          </w:numPr>
                                          <w:rPr>
                                            <w:color w:val="000000" w:themeColor="text1"/>
                                          </w:rPr>
                                        </w:pPr>
                                        <w:r w:rsidRPr="0049780A">
                                          <w:rPr>
                                            <w:color w:val="000000" w:themeColor="text1"/>
                                          </w:rPr>
                                          <w:t xml:space="preserve">Kitchen Countertop Appliances </w:t>
                                        </w:r>
                                      </w:p>
                                      <w:p w14:paraId="2B9E6021" w14:textId="66E31F7E" w:rsidR="00813D94" w:rsidRPr="0049780A" w:rsidRDefault="001E059D" w:rsidP="00723454">
                                        <w:pPr>
                                          <w:pStyle w:val="ReturnAddress"/>
                                          <w:numPr>
                                            <w:ilvl w:val="0"/>
                                            <w:numId w:val="27"/>
                                          </w:numPr>
                                          <w:rPr>
                                            <w:color w:val="000000" w:themeColor="text1"/>
                                          </w:rPr>
                                        </w:pPr>
                                        <w:r w:rsidRPr="0049780A">
                                          <w:rPr>
                                            <w:color w:val="000000" w:themeColor="text1"/>
                                          </w:rPr>
                                          <w:t xml:space="preserve">Vacuums </w:t>
                                        </w:r>
                                      </w:p>
                                      <w:p w14:paraId="5E7AD2A8" w14:textId="7F29455F" w:rsidR="00813D94" w:rsidRPr="0049780A" w:rsidRDefault="001E059D" w:rsidP="00723454">
                                        <w:pPr>
                                          <w:pStyle w:val="ReturnAddress"/>
                                          <w:numPr>
                                            <w:ilvl w:val="0"/>
                                            <w:numId w:val="27"/>
                                          </w:numPr>
                                          <w:rPr>
                                            <w:color w:val="000000" w:themeColor="text1"/>
                                          </w:rPr>
                                        </w:pPr>
                                        <w:r w:rsidRPr="0049780A">
                                          <w:rPr>
                                            <w:color w:val="000000" w:themeColor="text1"/>
                                          </w:rPr>
                                          <w:t>Circular Saws and Drills</w:t>
                                        </w:r>
                                        <w:r w:rsidR="0049780A">
                                          <w:rPr>
                                            <w:color w:val="000000" w:themeColor="text1"/>
                                          </w:rPr>
                                          <w:t xml:space="preserve"> etc.</w:t>
                                        </w:r>
                                      </w:p>
                                      <w:p w14:paraId="5D6612EE" w14:textId="23AD55CC" w:rsidR="00813D94" w:rsidRPr="0049780A" w:rsidRDefault="001E059D" w:rsidP="00813D94">
                                        <w:pPr>
                                          <w:pStyle w:val="ReturnAddress"/>
                                          <w:rPr>
                                            <w:b/>
                                            <w:bCs/>
                                            <w:color w:val="000000" w:themeColor="text1"/>
                                          </w:rPr>
                                        </w:pPr>
                                        <w:r w:rsidRPr="0049780A">
                                          <w:rPr>
                                            <w:color w:val="000000" w:themeColor="text1"/>
                                          </w:rPr>
                                          <w:t xml:space="preserve"> </w:t>
                                        </w:r>
                                        <w:r w:rsidRPr="0049780A">
                                          <w:rPr>
                                            <w:b/>
                                            <w:bCs/>
                                            <w:color w:val="000000" w:themeColor="text1"/>
                                          </w:rPr>
                                          <w:t>Fraser Lake Bottle Depot</w:t>
                                        </w:r>
                                      </w:p>
                                      <w:p w14:paraId="26ABC910" w14:textId="4D7628B4"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 xml:space="preserve">Large Appliances </w:t>
                                        </w:r>
                                      </w:p>
                                      <w:p w14:paraId="6B7E4A6F" w14:textId="77777777" w:rsidR="0049780A" w:rsidRPr="008472AB" w:rsidRDefault="0049780A" w:rsidP="0049780A">
                                        <w:pPr>
                                          <w:pStyle w:val="ReturnAddress"/>
                                          <w:numPr>
                                            <w:ilvl w:val="0"/>
                                            <w:numId w:val="36"/>
                                          </w:numPr>
                                          <w:rPr>
                                            <w:color w:val="000000" w:themeColor="text1"/>
                                          </w:rPr>
                                        </w:pPr>
                                        <w:bookmarkStart w:id="1" w:name="_Hlk80879709"/>
                                        <w:r w:rsidRPr="008472AB">
                                          <w:rPr>
                                            <w:color w:val="000000" w:themeColor="text1"/>
                                          </w:rPr>
                                          <w:t>Refrigerators/Freezers</w:t>
                                        </w:r>
                                      </w:p>
                                      <w:p w14:paraId="66FA705F" w14:textId="77777777" w:rsidR="0049780A" w:rsidRPr="008472AB" w:rsidRDefault="0049780A" w:rsidP="0049780A">
                                        <w:pPr>
                                          <w:pStyle w:val="ReturnAddress"/>
                                          <w:numPr>
                                            <w:ilvl w:val="0"/>
                                            <w:numId w:val="36"/>
                                          </w:numPr>
                                          <w:rPr>
                                            <w:color w:val="000000" w:themeColor="text1"/>
                                          </w:rPr>
                                        </w:pPr>
                                        <w:r w:rsidRPr="008472AB">
                                          <w:rPr>
                                            <w:color w:val="000000" w:themeColor="text1"/>
                                          </w:rPr>
                                          <w:t xml:space="preserve">Washers/Dryers/Ovens </w:t>
                                        </w:r>
                                        <w:r>
                                          <w:rPr>
                                            <w:color w:val="000000" w:themeColor="text1"/>
                                          </w:rPr>
                                          <w:t xml:space="preserve">etc. </w:t>
                                        </w:r>
                                      </w:p>
                                      <w:bookmarkEnd w:id="1"/>
                                      <w:p w14:paraId="21D3EA12" w14:textId="3B2E90AA" w:rsidR="00813D94" w:rsidRPr="0049780A" w:rsidRDefault="001E059D" w:rsidP="00813D94">
                                        <w:pPr>
                                          <w:pStyle w:val="ReturnAddress"/>
                                          <w:rPr>
                                            <w:b/>
                                            <w:bCs/>
                                            <w:color w:val="000000" w:themeColor="text1"/>
                                          </w:rPr>
                                        </w:pPr>
                                        <w:r w:rsidRPr="0049780A">
                                          <w:rPr>
                                            <w:b/>
                                            <w:bCs/>
                                            <w:color w:val="000000" w:themeColor="text1"/>
                                          </w:rPr>
                                          <w:t>Area ‘D’ (Fraser Lake Rural) Transfer Station 3366 Fraser Lake Airport Rd, Fraser Lake BC 250-699-6576</w:t>
                                        </w:r>
                                      </w:p>
                                      <w:p w14:paraId="51CEE678" w14:textId="6F346A8B" w:rsidR="00813D94" w:rsidRPr="00813D94" w:rsidRDefault="00813D94" w:rsidP="005D20A8">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3pt;margin-top:34.1pt;width:232.85pt;height:50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" fillcolor="white [3201]" strokecolor="#87b32f" strokeweight=".5pt">
                            <v:textbox>
                              <w:txbxContent>
                                <w:p w14:paraId="0E9333D6" w14:textId="46A13A9E"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Deposit Beverage Containers</w:t>
                                  </w:r>
                                </w:p>
                                <w:p w14:paraId="493E641F" w14:textId="230A6AA6" w:rsidR="00813D94" w:rsidRPr="0049780A" w:rsidRDefault="001E059D" w:rsidP="00723454">
                                  <w:pPr>
                                    <w:pStyle w:val="ReturnAddress"/>
                                    <w:numPr>
                                      <w:ilvl w:val="0"/>
                                      <w:numId w:val="25"/>
                                    </w:numPr>
                                    <w:rPr>
                                      <w:color w:val="000000" w:themeColor="text1"/>
                                    </w:rPr>
                                  </w:pPr>
                                  <w:r w:rsidRPr="0049780A">
                                    <w:rPr>
                                      <w:color w:val="000000" w:themeColor="text1"/>
                                    </w:rPr>
                                    <w:t>Aluminum Cans</w:t>
                                  </w:r>
                                </w:p>
                                <w:p w14:paraId="538C0B63" w14:textId="5773CFE9" w:rsidR="00723454" w:rsidRPr="0049780A" w:rsidRDefault="001E059D" w:rsidP="00723454">
                                  <w:pPr>
                                    <w:pStyle w:val="ReturnAddress"/>
                                    <w:numPr>
                                      <w:ilvl w:val="0"/>
                                      <w:numId w:val="25"/>
                                    </w:numPr>
                                    <w:rPr>
                                      <w:color w:val="000000" w:themeColor="text1"/>
                                    </w:rPr>
                                  </w:pPr>
                                  <w:r w:rsidRPr="0049780A">
                                    <w:rPr>
                                      <w:color w:val="000000" w:themeColor="text1"/>
                                    </w:rPr>
                                    <w:t xml:space="preserve">Plastic/Glass Bottles </w:t>
                                  </w:r>
                                </w:p>
                                <w:p w14:paraId="17970DF3" w14:textId="5AB9F22B" w:rsidR="00813D94" w:rsidRPr="0049780A" w:rsidRDefault="001E059D" w:rsidP="00723454">
                                  <w:pPr>
                                    <w:pStyle w:val="ReturnAddress"/>
                                    <w:numPr>
                                      <w:ilvl w:val="0"/>
                                      <w:numId w:val="25"/>
                                    </w:numPr>
                                    <w:rPr>
                                      <w:color w:val="000000" w:themeColor="text1"/>
                                    </w:rPr>
                                  </w:pPr>
                                  <w:r w:rsidRPr="0049780A">
                                    <w:rPr>
                                      <w:color w:val="000000" w:themeColor="text1"/>
                                    </w:rPr>
                                    <w:t xml:space="preserve">Juice Boxes and Cartons </w:t>
                                  </w:r>
                                </w:p>
                                <w:p w14:paraId="0586E483" w14:textId="3A706754" w:rsidR="00813D94" w:rsidRPr="0049780A" w:rsidRDefault="001E059D" w:rsidP="00723454">
                                  <w:pPr>
                                    <w:pStyle w:val="ReturnAddress"/>
                                    <w:numPr>
                                      <w:ilvl w:val="0"/>
                                      <w:numId w:val="25"/>
                                    </w:numPr>
                                    <w:rPr>
                                      <w:color w:val="000000" w:themeColor="text1"/>
                                    </w:rPr>
                                  </w:pPr>
                                  <w:r w:rsidRPr="0049780A">
                                    <w:rPr>
                                      <w:color w:val="000000" w:themeColor="text1"/>
                                    </w:rPr>
                                    <w:t xml:space="preserve">Bag-In-A-Box Containers </w:t>
                                  </w:r>
                                </w:p>
                                <w:p w14:paraId="3A4640C5" w14:textId="40C65EB0" w:rsidR="0012022F" w:rsidRPr="001E059D" w:rsidRDefault="001E059D" w:rsidP="00813D94">
                                  <w:pPr>
                                    <w:pStyle w:val="ReturnAddress"/>
                                    <w:rPr>
                                      <w:b/>
                                      <w:bCs/>
                                    </w:rPr>
                                  </w:pPr>
                                  <w:r w:rsidRPr="001E059D">
                                    <w:rPr>
                                      <w:b/>
                                      <w:bCs/>
                                    </w:rPr>
                                    <w:t xml:space="preserve">Fraser Lake Bottle Depot 20 Cougar Street, Fraser Lake </w:t>
                                  </w:r>
                                  <w:r>
                                    <w:rPr>
                                      <w:b/>
                                      <w:bCs/>
                                    </w:rPr>
                                    <w:t>BC</w:t>
                                  </w:r>
                                  <w:r w:rsidRPr="001E059D">
                                    <w:rPr>
                                      <w:b/>
                                      <w:bCs/>
                                    </w:rPr>
                                    <w:t xml:space="preserve"> 250-699-8322</w:t>
                                  </w:r>
                                </w:p>
                                <w:p w14:paraId="60CAA309" w14:textId="5AB70C31"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 xml:space="preserve">Electronics </w:t>
                                  </w:r>
                                </w:p>
                                <w:p w14:paraId="29863A8A" w14:textId="77777777" w:rsidR="0049780A" w:rsidRPr="008472AB" w:rsidRDefault="0049780A" w:rsidP="0049780A">
                                  <w:pPr>
                                    <w:pStyle w:val="ReturnAddress"/>
                                    <w:numPr>
                                      <w:ilvl w:val="0"/>
                                      <w:numId w:val="35"/>
                                    </w:numPr>
                                    <w:rPr>
                                      <w:color w:val="000000" w:themeColor="text1"/>
                                    </w:rPr>
                                  </w:pPr>
                                  <w:bookmarkStart w:id="2" w:name="_Hlk80879699"/>
                                  <w:r w:rsidRPr="008472AB">
                                    <w:rPr>
                                      <w:color w:val="000000" w:themeColor="text1"/>
                                    </w:rPr>
                                    <w:t xml:space="preserve">Kitchen Countertop Appliances </w:t>
                                  </w:r>
                                </w:p>
                                <w:p w14:paraId="1D80764F" w14:textId="77777777" w:rsidR="0049780A" w:rsidRPr="008472AB" w:rsidRDefault="0049780A" w:rsidP="0049780A">
                                  <w:pPr>
                                    <w:pStyle w:val="ReturnAddress"/>
                                    <w:numPr>
                                      <w:ilvl w:val="0"/>
                                      <w:numId w:val="35"/>
                                    </w:numPr>
                                    <w:rPr>
                                      <w:color w:val="000000" w:themeColor="text1"/>
                                    </w:rPr>
                                  </w:pPr>
                                  <w:r w:rsidRPr="008472AB">
                                    <w:rPr>
                                      <w:color w:val="000000" w:themeColor="text1"/>
                                    </w:rPr>
                                    <w:t>Vacuums And Personal Grooming Tools</w:t>
                                  </w:r>
                                </w:p>
                                <w:p w14:paraId="644774B0" w14:textId="77777777" w:rsidR="0049780A" w:rsidRPr="008472AB" w:rsidRDefault="0049780A" w:rsidP="0049780A">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bookmarkEnd w:id="2"/>
                                <w:p w14:paraId="626F0B13" w14:textId="25380677" w:rsidR="005D20A8" w:rsidRPr="0049780A" w:rsidRDefault="001E059D" w:rsidP="00813D94">
                                  <w:pPr>
                                    <w:pStyle w:val="ReturnAddress"/>
                                    <w:rPr>
                                      <w:b/>
                                      <w:bCs/>
                                      <w:color w:val="000000" w:themeColor="text1"/>
                                    </w:rPr>
                                  </w:pPr>
                                  <w:r w:rsidRPr="0049780A">
                                    <w:rPr>
                                      <w:b/>
                                      <w:bCs/>
                                      <w:color w:val="000000" w:themeColor="text1"/>
                                    </w:rPr>
                                    <w:t>Fraser Lake Bottle Depot</w:t>
                                  </w:r>
                                </w:p>
                                <w:p w14:paraId="17690812" w14:textId="3EF3C586"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Small Appliances and Power Tools</w:t>
                                  </w:r>
                                </w:p>
                                <w:p w14:paraId="03E9A4DC" w14:textId="18D1059E" w:rsidR="00813D94" w:rsidRPr="0049780A" w:rsidRDefault="001E059D" w:rsidP="00723454">
                                  <w:pPr>
                                    <w:pStyle w:val="ReturnAddress"/>
                                    <w:numPr>
                                      <w:ilvl w:val="0"/>
                                      <w:numId w:val="27"/>
                                    </w:numPr>
                                    <w:rPr>
                                      <w:color w:val="000000" w:themeColor="text1"/>
                                    </w:rPr>
                                  </w:pPr>
                                  <w:r w:rsidRPr="0049780A">
                                    <w:rPr>
                                      <w:color w:val="000000" w:themeColor="text1"/>
                                    </w:rPr>
                                    <w:t xml:space="preserve">Kitchen Countertop Appliances </w:t>
                                  </w:r>
                                </w:p>
                                <w:p w14:paraId="2B9E6021" w14:textId="66E31F7E" w:rsidR="00813D94" w:rsidRPr="0049780A" w:rsidRDefault="001E059D" w:rsidP="00723454">
                                  <w:pPr>
                                    <w:pStyle w:val="ReturnAddress"/>
                                    <w:numPr>
                                      <w:ilvl w:val="0"/>
                                      <w:numId w:val="27"/>
                                    </w:numPr>
                                    <w:rPr>
                                      <w:color w:val="000000" w:themeColor="text1"/>
                                    </w:rPr>
                                  </w:pPr>
                                  <w:r w:rsidRPr="0049780A">
                                    <w:rPr>
                                      <w:color w:val="000000" w:themeColor="text1"/>
                                    </w:rPr>
                                    <w:t xml:space="preserve">Vacuums </w:t>
                                  </w:r>
                                </w:p>
                                <w:p w14:paraId="5E7AD2A8" w14:textId="7F29455F" w:rsidR="00813D94" w:rsidRPr="0049780A" w:rsidRDefault="001E059D" w:rsidP="00723454">
                                  <w:pPr>
                                    <w:pStyle w:val="ReturnAddress"/>
                                    <w:numPr>
                                      <w:ilvl w:val="0"/>
                                      <w:numId w:val="27"/>
                                    </w:numPr>
                                    <w:rPr>
                                      <w:color w:val="000000" w:themeColor="text1"/>
                                    </w:rPr>
                                  </w:pPr>
                                  <w:r w:rsidRPr="0049780A">
                                    <w:rPr>
                                      <w:color w:val="000000" w:themeColor="text1"/>
                                    </w:rPr>
                                    <w:t>Circular Saws and Drills</w:t>
                                  </w:r>
                                  <w:r w:rsidR="0049780A">
                                    <w:rPr>
                                      <w:color w:val="000000" w:themeColor="text1"/>
                                    </w:rPr>
                                    <w:t xml:space="preserve"> etc.</w:t>
                                  </w:r>
                                </w:p>
                                <w:p w14:paraId="5D6612EE" w14:textId="23AD55CC" w:rsidR="00813D94" w:rsidRPr="0049780A" w:rsidRDefault="001E059D" w:rsidP="00813D94">
                                  <w:pPr>
                                    <w:pStyle w:val="ReturnAddress"/>
                                    <w:rPr>
                                      <w:b/>
                                      <w:bCs/>
                                      <w:color w:val="000000" w:themeColor="text1"/>
                                    </w:rPr>
                                  </w:pPr>
                                  <w:r w:rsidRPr="0049780A">
                                    <w:rPr>
                                      <w:color w:val="000000" w:themeColor="text1"/>
                                    </w:rPr>
                                    <w:t xml:space="preserve"> </w:t>
                                  </w:r>
                                  <w:r w:rsidRPr="0049780A">
                                    <w:rPr>
                                      <w:b/>
                                      <w:bCs/>
                                      <w:color w:val="000000" w:themeColor="text1"/>
                                    </w:rPr>
                                    <w:t>Fraser Lake Bottle Depot</w:t>
                                  </w:r>
                                </w:p>
                                <w:p w14:paraId="26ABC910" w14:textId="4D7628B4" w:rsidR="00813D94" w:rsidRPr="001E059D" w:rsidRDefault="001E059D" w:rsidP="00813D94">
                                  <w:pPr>
                                    <w:pStyle w:val="ReturnAddress"/>
                                    <w:rPr>
                                      <w:b/>
                                      <w:bCs/>
                                      <w:color w:val="729928" w:themeColor="accent1" w:themeShade="BF"/>
                                      <w:u w:val="single"/>
                                    </w:rPr>
                                  </w:pPr>
                                  <w:r w:rsidRPr="001E059D">
                                    <w:rPr>
                                      <w:b/>
                                      <w:bCs/>
                                      <w:color w:val="729928" w:themeColor="accent1" w:themeShade="BF"/>
                                      <w:u w:val="single"/>
                                    </w:rPr>
                                    <w:t xml:space="preserve">Large Appliances </w:t>
                                  </w:r>
                                </w:p>
                                <w:p w14:paraId="6B7E4A6F" w14:textId="77777777" w:rsidR="0049780A" w:rsidRPr="008472AB" w:rsidRDefault="0049780A" w:rsidP="0049780A">
                                  <w:pPr>
                                    <w:pStyle w:val="ReturnAddress"/>
                                    <w:numPr>
                                      <w:ilvl w:val="0"/>
                                      <w:numId w:val="36"/>
                                    </w:numPr>
                                    <w:rPr>
                                      <w:color w:val="000000" w:themeColor="text1"/>
                                    </w:rPr>
                                  </w:pPr>
                                  <w:bookmarkStart w:id="3" w:name="_Hlk80879709"/>
                                  <w:r w:rsidRPr="008472AB">
                                    <w:rPr>
                                      <w:color w:val="000000" w:themeColor="text1"/>
                                    </w:rPr>
                                    <w:t>Refrigerators/Freezers</w:t>
                                  </w:r>
                                </w:p>
                                <w:p w14:paraId="66FA705F" w14:textId="77777777" w:rsidR="0049780A" w:rsidRPr="008472AB" w:rsidRDefault="0049780A" w:rsidP="0049780A">
                                  <w:pPr>
                                    <w:pStyle w:val="ReturnAddress"/>
                                    <w:numPr>
                                      <w:ilvl w:val="0"/>
                                      <w:numId w:val="36"/>
                                    </w:numPr>
                                    <w:rPr>
                                      <w:color w:val="000000" w:themeColor="text1"/>
                                    </w:rPr>
                                  </w:pPr>
                                  <w:r w:rsidRPr="008472AB">
                                    <w:rPr>
                                      <w:color w:val="000000" w:themeColor="text1"/>
                                    </w:rPr>
                                    <w:t xml:space="preserve">Washers/Dryers/Ovens </w:t>
                                  </w:r>
                                  <w:r>
                                    <w:rPr>
                                      <w:color w:val="000000" w:themeColor="text1"/>
                                    </w:rPr>
                                    <w:t xml:space="preserve">etc. </w:t>
                                  </w:r>
                                </w:p>
                                <w:bookmarkEnd w:id="3"/>
                                <w:p w14:paraId="21D3EA12" w14:textId="3B2E90AA" w:rsidR="00813D94" w:rsidRPr="0049780A" w:rsidRDefault="001E059D" w:rsidP="00813D94">
                                  <w:pPr>
                                    <w:pStyle w:val="ReturnAddress"/>
                                    <w:rPr>
                                      <w:b/>
                                      <w:bCs/>
                                      <w:color w:val="000000" w:themeColor="text1"/>
                                    </w:rPr>
                                  </w:pPr>
                                  <w:r w:rsidRPr="0049780A">
                                    <w:rPr>
                                      <w:b/>
                                      <w:bCs/>
                                      <w:color w:val="000000" w:themeColor="text1"/>
                                    </w:rPr>
                                    <w:t>Area ‘D’ (Fraser Lake Rural) Transfer Station 3366 Fraser Lake Airport Rd, Fraser Lake BC 250-699-6576</w:t>
                                  </w:r>
                                </w:p>
                                <w:p w14:paraId="51CEE678" w14:textId="6F346A8B" w:rsidR="00813D94" w:rsidRPr="00813D94" w:rsidRDefault="00813D94" w:rsidP="005D20A8">
                                  <w:pPr>
                                    <w:pStyle w:val="ReturnAddress"/>
                                    <w:rPr>
                                      <w:b/>
                                      <w:bCs/>
                                    </w:rPr>
                                  </w:pPr>
                                </w:p>
                              </w:txbxContent>
                            </v:textbox>
                          </v:shape>
                        </w:pict>
                      </mc:Fallback>
                    </mc:AlternateContent>
                  </w:r>
                </w:p>
                <w:p w14:paraId="1CD58305" w14:textId="0B2473CC" w:rsidR="0018266E" w:rsidRDefault="0018266E" w:rsidP="0018266E"/>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53CB7B85" w:rsidR="009013BC" w:rsidRDefault="008201F1" w:rsidP="004F2B9C">
      <w:r>
        <w:rPr>
          <w:noProof/>
        </w:rPr>
        <mc:AlternateContent>
          <mc:Choice Requires="wps">
            <w:drawing>
              <wp:anchor distT="0" distB="0" distL="114300" distR="114300" simplePos="0" relativeHeight="251683840" behindDoc="0" locked="0" layoutInCell="1" allowOverlap="1" wp14:anchorId="343B8FFB" wp14:editId="3C515268">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24FE0E57" w14:textId="77777777" w:rsidR="008201F1" w:rsidRPr="001E059D" w:rsidRDefault="008201F1" w:rsidP="008201F1">
                            <w:pPr>
                              <w:pStyle w:val="ReturnAddress"/>
                              <w:rPr>
                                <w:b/>
                                <w:bCs/>
                                <w:color w:val="729928" w:themeColor="accent1" w:themeShade="BF"/>
                                <w:u w:val="single"/>
                              </w:rPr>
                            </w:pPr>
                            <w:r w:rsidRPr="001E059D">
                              <w:rPr>
                                <w:b/>
                                <w:bCs/>
                                <w:color w:val="729928" w:themeColor="accent1" w:themeShade="BF"/>
                                <w:u w:val="single"/>
                              </w:rPr>
                              <w:t xml:space="preserve">Medications </w:t>
                            </w:r>
                          </w:p>
                          <w:p w14:paraId="55D600D0" w14:textId="588D71EA" w:rsidR="008201F1" w:rsidRPr="0049780A" w:rsidRDefault="001E059D" w:rsidP="00203842">
                            <w:pPr>
                              <w:pStyle w:val="ReturnAddress"/>
                              <w:numPr>
                                <w:ilvl w:val="0"/>
                                <w:numId w:val="30"/>
                              </w:numPr>
                              <w:rPr>
                                <w:color w:val="000000" w:themeColor="text1"/>
                              </w:rPr>
                            </w:pPr>
                            <w:r w:rsidRPr="0049780A">
                              <w:rPr>
                                <w:color w:val="000000" w:themeColor="text1"/>
                              </w:rPr>
                              <w:t xml:space="preserve">Leftover Or Expired Prescription/ Non-Prescription Medications </w:t>
                            </w:r>
                          </w:p>
                          <w:p w14:paraId="02CEE266" w14:textId="329FE9B0" w:rsidR="008201F1" w:rsidRPr="0049780A" w:rsidRDefault="004E0850" w:rsidP="008201F1">
                            <w:pPr>
                              <w:pStyle w:val="ReturnAddress"/>
                              <w:rPr>
                                <w:b/>
                                <w:bCs/>
                                <w:color w:val="000000" w:themeColor="text1"/>
                              </w:rPr>
                            </w:pPr>
                            <w:r w:rsidRPr="0049780A">
                              <w:rPr>
                                <w:b/>
                                <w:bCs/>
                                <w:color w:val="000000" w:themeColor="text1"/>
                              </w:rPr>
                              <w:t xml:space="preserve">Fraser Lake Medicine Centre </w:t>
                            </w:r>
                            <w:r w:rsidR="001E059D" w:rsidRPr="0049780A">
                              <w:rPr>
                                <w:b/>
                                <w:bCs/>
                                <w:color w:val="000000" w:themeColor="text1"/>
                              </w:rPr>
                              <w:t xml:space="preserve">210 </w:t>
                            </w:r>
                            <w:r w:rsidRPr="0049780A">
                              <w:rPr>
                                <w:b/>
                                <w:bCs/>
                                <w:color w:val="000000" w:themeColor="text1"/>
                              </w:rPr>
                              <w:t xml:space="preserve">Chowsunket </w:t>
                            </w:r>
                            <w:r w:rsidR="001E059D" w:rsidRPr="0049780A">
                              <w:rPr>
                                <w:b/>
                                <w:bCs/>
                                <w:color w:val="000000" w:themeColor="text1"/>
                              </w:rPr>
                              <w:t>Street 250 699 0075</w:t>
                            </w:r>
                          </w:p>
                          <w:p w14:paraId="1B7887CB" w14:textId="77777777" w:rsidR="006177D9" w:rsidRPr="001E059D" w:rsidRDefault="006177D9" w:rsidP="008201F1">
                            <w:pPr>
                              <w:pStyle w:val="ReturnAddress"/>
                              <w:rPr>
                                <w:b/>
                                <w:bCs/>
                                <w:u w:val="single"/>
                              </w:rPr>
                            </w:pPr>
                            <w:r w:rsidRPr="001E059D">
                              <w:rPr>
                                <w:b/>
                                <w:bCs/>
                                <w:color w:val="729928" w:themeColor="accent1" w:themeShade="BF"/>
                                <w:u w:val="single"/>
                              </w:rPr>
                              <w:t xml:space="preserve">Yard Trimmings </w:t>
                            </w:r>
                          </w:p>
                          <w:p w14:paraId="29AEBB76" w14:textId="067B49AE" w:rsidR="006177D9" w:rsidRPr="0049780A" w:rsidRDefault="006177D9" w:rsidP="00203842">
                            <w:pPr>
                              <w:pStyle w:val="ReturnAddress"/>
                              <w:numPr>
                                <w:ilvl w:val="0"/>
                                <w:numId w:val="30"/>
                              </w:numPr>
                              <w:rPr>
                                <w:color w:val="000000" w:themeColor="text1"/>
                              </w:rPr>
                            </w:pPr>
                            <w:r w:rsidRPr="0049780A">
                              <w:rPr>
                                <w:color w:val="000000" w:themeColor="text1"/>
                              </w:rPr>
                              <w:t xml:space="preserve">Grass </w:t>
                            </w:r>
                            <w:r w:rsidR="001E059D" w:rsidRPr="0049780A">
                              <w:rPr>
                                <w:color w:val="000000" w:themeColor="text1"/>
                              </w:rPr>
                              <w:t xml:space="preserve">Clippings and Leaves </w:t>
                            </w:r>
                          </w:p>
                          <w:p w14:paraId="3C982D76" w14:textId="0801DA46" w:rsidR="006177D9" w:rsidRPr="0049780A" w:rsidRDefault="006177D9" w:rsidP="00203842">
                            <w:pPr>
                              <w:pStyle w:val="ReturnAddress"/>
                              <w:numPr>
                                <w:ilvl w:val="0"/>
                                <w:numId w:val="30"/>
                              </w:numPr>
                              <w:rPr>
                                <w:color w:val="000000" w:themeColor="text1"/>
                              </w:rPr>
                            </w:pPr>
                            <w:r w:rsidRPr="0049780A">
                              <w:rPr>
                                <w:color w:val="000000" w:themeColor="text1"/>
                              </w:rPr>
                              <w:t xml:space="preserve">Branches </w:t>
                            </w:r>
                            <w:r w:rsidR="001E059D" w:rsidRPr="0049780A">
                              <w:rPr>
                                <w:color w:val="000000" w:themeColor="text1"/>
                              </w:rPr>
                              <w:t xml:space="preserve">Less Than 2” In Diameter </w:t>
                            </w:r>
                          </w:p>
                          <w:p w14:paraId="77215619" w14:textId="70831347" w:rsidR="006177D9" w:rsidRPr="0049780A" w:rsidRDefault="006177D9" w:rsidP="008201F1">
                            <w:pPr>
                              <w:pStyle w:val="ReturnAddress"/>
                              <w:rPr>
                                <w:b/>
                                <w:bCs/>
                                <w:color w:val="000000" w:themeColor="text1"/>
                              </w:rPr>
                            </w:pPr>
                            <w:r w:rsidRPr="0049780A">
                              <w:rPr>
                                <w:b/>
                                <w:bCs/>
                                <w:color w:val="000000" w:themeColor="text1"/>
                              </w:rPr>
                              <w:t xml:space="preserve">Village </w:t>
                            </w:r>
                            <w:r w:rsidR="001E059D" w:rsidRPr="0049780A">
                              <w:rPr>
                                <w:b/>
                                <w:bCs/>
                                <w:color w:val="000000" w:themeColor="text1"/>
                              </w:rPr>
                              <w:t xml:space="preserve">Of </w:t>
                            </w:r>
                            <w:r w:rsidRPr="0049780A">
                              <w:rPr>
                                <w:b/>
                                <w:bCs/>
                                <w:color w:val="000000" w:themeColor="text1"/>
                              </w:rPr>
                              <w:t>Fraser Lake Yard Trimmings Depot Murray Street</w:t>
                            </w:r>
                            <w:r w:rsidR="001E059D" w:rsidRPr="0049780A">
                              <w:rPr>
                                <w:b/>
                                <w:bCs/>
                                <w:color w:val="000000" w:themeColor="text1"/>
                              </w:rPr>
                              <w:t xml:space="preserve">, </w:t>
                            </w:r>
                            <w:r w:rsidRPr="0049780A">
                              <w:rPr>
                                <w:b/>
                                <w:bCs/>
                                <w:color w:val="000000" w:themeColor="text1"/>
                              </w:rPr>
                              <w:t xml:space="preserve">Fraser Lake </w:t>
                            </w:r>
                            <w:r w:rsidR="001E059D" w:rsidRPr="0049780A">
                              <w:rPr>
                                <w:b/>
                                <w:bCs/>
                                <w:color w:val="000000" w:themeColor="text1"/>
                              </w:rPr>
                              <w:t>BC</w:t>
                            </w:r>
                            <w:r w:rsidRPr="0049780A">
                              <w:rPr>
                                <w:b/>
                                <w:bCs/>
                                <w:color w:val="000000" w:themeColor="text1"/>
                              </w:rPr>
                              <w:t xml:space="preserve"> </w:t>
                            </w:r>
                            <w:r w:rsidR="001E059D" w:rsidRPr="0049780A">
                              <w:rPr>
                                <w:b/>
                                <w:bCs/>
                                <w:color w:val="000000" w:themeColor="text1"/>
                              </w:rPr>
                              <w:t>250-699-6257</w:t>
                            </w:r>
                          </w:p>
                          <w:p w14:paraId="56BA049E" w14:textId="77777777" w:rsidR="008201F1" w:rsidRPr="001E059D" w:rsidRDefault="008201F1" w:rsidP="008201F1">
                            <w:pPr>
                              <w:pStyle w:val="ReturnAddress"/>
                              <w:rPr>
                                <w:b/>
                                <w:bCs/>
                                <w:color w:val="729928" w:themeColor="accent1" w:themeShade="BF"/>
                                <w:u w:val="single"/>
                              </w:rPr>
                            </w:pPr>
                            <w:r w:rsidRPr="001E059D">
                              <w:rPr>
                                <w:b/>
                                <w:bCs/>
                                <w:color w:val="729928" w:themeColor="accent1" w:themeShade="BF"/>
                                <w:u w:val="single"/>
                              </w:rPr>
                              <w:t xml:space="preserve">Other Items </w:t>
                            </w:r>
                          </w:p>
                          <w:p w14:paraId="11B905A6" w14:textId="11FA517E" w:rsidR="006177D9" w:rsidRPr="0049780A" w:rsidRDefault="006177D9" w:rsidP="008201F1">
                            <w:pPr>
                              <w:pStyle w:val="ReturnAddress"/>
                              <w:rPr>
                                <w:b/>
                                <w:bCs/>
                                <w:color w:val="000000" w:themeColor="text1"/>
                              </w:rPr>
                            </w:pPr>
                            <w:r w:rsidRPr="0049780A">
                              <w:rPr>
                                <w:b/>
                                <w:bCs/>
                                <w:color w:val="000000" w:themeColor="text1"/>
                              </w:rPr>
                              <w:t xml:space="preserve">The Fraser Lake Bottle Depot </w:t>
                            </w:r>
                            <w:r w:rsidR="001E059D" w:rsidRPr="0049780A">
                              <w:rPr>
                                <w:b/>
                                <w:bCs/>
                                <w:color w:val="000000" w:themeColor="text1"/>
                              </w:rPr>
                              <w:t xml:space="preserve">Also Accepts the Following Items for Recycling: </w:t>
                            </w:r>
                          </w:p>
                          <w:p w14:paraId="4CEBF80C" w14:textId="4DA4ECBC" w:rsidR="006177D9" w:rsidRPr="0049780A" w:rsidRDefault="006177D9" w:rsidP="00203842">
                            <w:pPr>
                              <w:pStyle w:val="ReturnAddress"/>
                              <w:numPr>
                                <w:ilvl w:val="0"/>
                                <w:numId w:val="31"/>
                              </w:numPr>
                              <w:rPr>
                                <w:color w:val="000000" w:themeColor="text1"/>
                              </w:rPr>
                            </w:pPr>
                            <w:r w:rsidRPr="0049780A">
                              <w:rPr>
                                <w:color w:val="000000" w:themeColor="text1"/>
                              </w:rPr>
                              <w:t xml:space="preserve">Corrugated </w:t>
                            </w:r>
                            <w:r w:rsidR="001E059D" w:rsidRPr="0049780A">
                              <w:rPr>
                                <w:color w:val="000000" w:themeColor="text1"/>
                              </w:rPr>
                              <w:t xml:space="preserve">Cardboard </w:t>
                            </w:r>
                          </w:p>
                          <w:p w14:paraId="399B40B9" w14:textId="5D20842D" w:rsidR="004E0850" w:rsidRPr="0049780A" w:rsidRDefault="006177D9" w:rsidP="00203842">
                            <w:pPr>
                              <w:pStyle w:val="ReturnAddress"/>
                              <w:numPr>
                                <w:ilvl w:val="0"/>
                                <w:numId w:val="31"/>
                              </w:numPr>
                              <w:rPr>
                                <w:color w:val="000000" w:themeColor="text1"/>
                              </w:rPr>
                            </w:pPr>
                            <w:r w:rsidRPr="0049780A">
                              <w:rPr>
                                <w:color w:val="000000" w:themeColor="text1"/>
                              </w:rPr>
                              <w:t xml:space="preserve">Mixed </w:t>
                            </w:r>
                            <w:r w:rsidR="001E059D" w:rsidRPr="0049780A">
                              <w:rPr>
                                <w:color w:val="000000" w:themeColor="text1"/>
                              </w:rPr>
                              <w:t>Paper</w:t>
                            </w:r>
                          </w:p>
                          <w:p w14:paraId="40824687" w14:textId="75A9EEFD" w:rsidR="006177D9" w:rsidRPr="0049780A" w:rsidRDefault="004E0850" w:rsidP="00203842">
                            <w:pPr>
                              <w:pStyle w:val="ReturnAddress"/>
                              <w:numPr>
                                <w:ilvl w:val="0"/>
                                <w:numId w:val="31"/>
                              </w:numPr>
                              <w:rPr>
                                <w:color w:val="000000" w:themeColor="text1"/>
                              </w:rPr>
                            </w:pPr>
                            <w:r w:rsidRPr="0049780A">
                              <w:rPr>
                                <w:color w:val="000000" w:themeColor="text1"/>
                              </w:rPr>
                              <w:t xml:space="preserve">Plastic </w:t>
                            </w:r>
                            <w:r w:rsidR="001E059D" w:rsidRPr="0049780A">
                              <w:rPr>
                                <w:color w:val="000000" w:themeColor="text1"/>
                              </w:rPr>
                              <w:t xml:space="preserve">Packaging </w:t>
                            </w:r>
                          </w:p>
                          <w:p w14:paraId="6E6C7AE6" w14:textId="02852616" w:rsidR="006177D9" w:rsidRPr="0049780A" w:rsidRDefault="006177D9" w:rsidP="008201F1">
                            <w:pPr>
                              <w:pStyle w:val="ReturnAddress"/>
                              <w:rPr>
                                <w:b/>
                                <w:bCs/>
                                <w:color w:val="000000" w:themeColor="text1"/>
                              </w:rPr>
                            </w:pPr>
                            <w:r w:rsidRPr="0049780A">
                              <w:rPr>
                                <w:b/>
                                <w:bCs/>
                                <w:color w:val="000000" w:themeColor="text1"/>
                              </w:rPr>
                              <w:t xml:space="preserve">The Area ’D’ Transfer Station </w:t>
                            </w:r>
                            <w:r w:rsidR="001E059D" w:rsidRPr="0049780A">
                              <w:rPr>
                                <w:b/>
                                <w:bCs/>
                                <w:color w:val="000000" w:themeColor="text1"/>
                              </w:rPr>
                              <w:t xml:space="preserve">Also Accepts the Following Items for Recycling: </w:t>
                            </w:r>
                          </w:p>
                          <w:p w14:paraId="54366155" w14:textId="29AAE979" w:rsidR="006177D9" w:rsidRPr="0049780A" w:rsidRDefault="006177D9" w:rsidP="00203842">
                            <w:pPr>
                              <w:pStyle w:val="ReturnAddress"/>
                              <w:numPr>
                                <w:ilvl w:val="0"/>
                                <w:numId w:val="32"/>
                              </w:numPr>
                              <w:rPr>
                                <w:color w:val="000000" w:themeColor="text1"/>
                              </w:rPr>
                            </w:pPr>
                            <w:r w:rsidRPr="0049780A">
                              <w:rPr>
                                <w:color w:val="000000" w:themeColor="text1"/>
                              </w:rPr>
                              <w:t xml:space="preserve">Metal </w:t>
                            </w:r>
                            <w:r w:rsidR="001E059D" w:rsidRPr="0049780A">
                              <w:rPr>
                                <w:color w:val="000000" w:themeColor="text1"/>
                              </w:rPr>
                              <w:t xml:space="preserve">Scrap (Steel/Tin Cans and Auto Hulk) </w:t>
                            </w:r>
                          </w:p>
                          <w:p w14:paraId="63772678" w14:textId="1861B5D3" w:rsidR="006177D9" w:rsidRPr="0049780A" w:rsidRDefault="006177D9" w:rsidP="00203842">
                            <w:pPr>
                              <w:pStyle w:val="ReturnAddress"/>
                              <w:numPr>
                                <w:ilvl w:val="0"/>
                                <w:numId w:val="32"/>
                              </w:numPr>
                              <w:rPr>
                                <w:color w:val="000000" w:themeColor="text1"/>
                              </w:rPr>
                            </w:pPr>
                            <w:r w:rsidRPr="0049780A">
                              <w:rPr>
                                <w:color w:val="000000" w:themeColor="text1"/>
                              </w:rPr>
                              <w:t xml:space="preserve">Paint </w:t>
                            </w:r>
                          </w:p>
                          <w:p w14:paraId="34535AF3" w14:textId="334F6AA9" w:rsidR="006177D9" w:rsidRPr="0049780A" w:rsidRDefault="006177D9" w:rsidP="00203842">
                            <w:pPr>
                              <w:pStyle w:val="ReturnAddress"/>
                              <w:numPr>
                                <w:ilvl w:val="0"/>
                                <w:numId w:val="32"/>
                              </w:numPr>
                              <w:rPr>
                                <w:color w:val="000000" w:themeColor="text1"/>
                              </w:rPr>
                            </w:pPr>
                            <w:r w:rsidRPr="0049780A">
                              <w:rPr>
                                <w:color w:val="000000" w:themeColor="text1"/>
                              </w:rPr>
                              <w:t xml:space="preserve">Propane </w:t>
                            </w:r>
                            <w:r w:rsidR="001E059D" w:rsidRPr="0049780A">
                              <w:rPr>
                                <w:color w:val="000000" w:themeColor="text1"/>
                              </w:rPr>
                              <w:t>Tanks</w:t>
                            </w:r>
                          </w:p>
                          <w:p w14:paraId="5DDE4C79" w14:textId="7D1A992F" w:rsidR="00203842" w:rsidRPr="0049780A" w:rsidRDefault="00203842" w:rsidP="00203842">
                            <w:pPr>
                              <w:pStyle w:val="ReturnAddress"/>
                              <w:numPr>
                                <w:ilvl w:val="0"/>
                                <w:numId w:val="32"/>
                              </w:numPr>
                              <w:rPr>
                                <w:color w:val="000000" w:themeColor="text1"/>
                              </w:rPr>
                            </w:pPr>
                            <w:r w:rsidRPr="0049780A">
                              <w:rPr>
                                <w:color w:val="000000" w:themeColor="text1"/>
                              </w:rPr>
                              <w:t>Agricultural Plastics</w:t>
                            </w:r>
                          </w:p>
                          <w:p w14:paraId="5599F7A9" w14:textId="4EB4A263" w:rsidR="00203842" w:rsidRDefault="00203842" w:rsidP="008201F1">
                            <w:pPr>
                              <w:pStyle w:val="ReturnAddress"/>
                            </w:pPr>
                          </w:p>
                          <w:p w14:paraId="32D99C65" w14:textId="77777777" w:rsidR="006177D9" w:rsidRDefault="006177D9" w:rsidP="008201F1">
                            <w:pPr>
                              <w:pStyle w:val="ReturnAddress"/>
                            </w:pPr>
                          </w:p>
                          <w:p w14:paraId="182ECD74" w14:textId="3B262A41" w:rsidR="008201F1"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w:t>
                              </w:r>
                              <w:r w:rsidR="001E059D">
                                <w:rPr>
                                  <w:rStyle w:val="Hyperlink"/>
                                  <w:highlight w:val="yellow"/>
                                </w:rPr>
                                <w:t>BC</w:t>
                              </w:r>
                              <w:r w:rsidRPr="008201F1">
                                <w:rPr>
                                  <w:rStyle w:val="Hyperlink"/>
                                  <w:highlight w:val="yellow"/>
                                </w:rPr>
                                <w:t>recycles.ca</w:t>
                              </w:r>
                            </w:hyperlink>
                            <w:r>
                              <w:t xml:space="preserve"> </w:t>
                            </w:r>
                          </w:p>
                          <w:p w14:paraId="1495DCC3" w14:textId="5442E713" w:rsidR="006177D9" w:rsidRDefault="006177D9" w:rsidP="008201F1">
                            <w:pPr>
                              <w:pStyle w:val="ReturnAddress"/>
                            </w:pPr>
                          </w:p>
                          <w:p w14:paraId="44D93090" w14:textId="5B28D695" w:rsidR="006177D9" w:rsidRDefault="006177D9" w:rsidP="008201F1">
                            <w:pPr>
                              <w:pStyle w:val="ReturnAddress"/>
                            </w:pPr>
                          </w:p>
                          <w:p w14:paraId="48BCFCE7" w14:textId="77777777" w:rsidR="006177D9" w:rsidRDefault="006177D9" w:rsidP="008201F1">
                            <w:pPr>
                              <w:pStyle w:val="ReturnAddress"/>
                            </w:pPr>
                          </w:p>
                          <w:p w14:paraId="042DAF22" w14:textId="77777777" w:rsidR="008201F1" w:rsidRDefault="008201F1"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3"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2v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d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lRNr1QCAACsBAAADgAAAAAAAAAAAAAAAAAuAgAAZHJzL2Uyb0RvYy54bWxQ&#10;SwECLQAUAAYACAAAACEAVCxXheMAAAAOAQAADwAAAAAAAAAAAAAAAACuBAAAZHJzL2Rvd25yZXYu&#10;eG1sUEsFBgAAAAAEAAQA8wAAAL4FAAAAAA==&#10;" fillcolor="white [3201]" strokecolor="#87b32f" strokeweight=".5pt">
                <v:textbox>
                  <w:txbxContent>
                    <w:p w14:paraId="24FE0E57" w14:textId="77777777" w:rsidR="008201F1" w:rsidRPr="001E059D" w:rsidRDefault="008201F1" w:rsidP="008201F1">
                      <w:pPr>
                        <w:pStyle w:val="ReturnAddress"/>
                        <w:rPr>
                          <w:b/>
                          <w:bCs/>
                          <w:color w:val="729928" w:themeColor="accent1" w:themeShade="BF"/>
                          <w:u w:val="single"/>
                        </w:rPr>
                      </w:pPr>
                      <w:r w:rsidRPr="001E059D">
                        <w:rPr>
                          <w:b/>
                          <w:bCs/>
                          <w:color w:val="729928" w:themeColor="accent1" w:themeShade="BF"/>
                          <w:u w:val="single"/>
                        </w:rPr>
                        <w:t xml:space="preserve">Medications </w:t>
                      </w:r>
                    </w:p>
                    <w:p w14:paraId="55D600D0" w14:textId="588D71EA" w:rsidR="008201F1" w:rsidRPr="0049780A" w:rsidRDefault="001E059D" w:rsidP="00203842">
                      <w:pPr>
                        <w:pStyle w:val="ReturnAddress"/>
                        <w:numPr>
                          <w:ilvl w:val="0"/>
                          <w:numId w:val="30"/>
                        </w:numPr>
                        <w:rPr>
                          <w:color w:val="000000" w:themeColor="text1"/>
                        </w:rPr>
                      </w:pPr>
                      <w:r w:rsidRPr="0049780A">
                        <w:rPr>
                          <w:color w:val="000000" w:themeColor="text1"/>
                        </w:rPr>
                        <w:t xml:space="preserve">Leftover Or Expired Prescription/ Non-Prescription Medications </w:t>
                      </w:r>
                    </w:p>
                    <w:p w14:paraId="02CEE266" w14:textId="329FE9B0" w:rsidR="008201F1" w:rsidRPr="0049780A" w:rsidRDefault="004E0850" w:rsidP="008201F1">
                      <w:pPr>
                        <w:pStyle w:val="ReturnAddress"/>
                        <w:rPr>
                          <w:b/>
                          <w:bCs/>
                          <w:color w:val="000000" w:themeColor="text1"/>
                        </w:rPr>
                      </w:pPr>
                      <w:r w:rsidRPr="0049780A">
                        <w:rPr>
                          <w:b/>
                          <w:bCs/>
                          <w:color w:val="000000" w:themeColor="text1"/>
                        </w:rPr>
                        <w:t xml:space="preserve">Fraser Lake Medicine Centre </w:t>
                      </w:r>
                      <w:r w:rsidR="001E059D" w:rsidRPr="0049780A">
                        <w:rPr>
                          <w:b/>
                          <w:bCs/>
                          <w:color w:val="000000" w:themeColor="text1"/>
                        </w:rPr>
                        <w:t xml:space="preserve">210 </w:t>
                      </w:r>
                      <w:r w:rsidRPr="0049780A">
                        <w:rPr>
                          <w:b/>
                          <w:bCs/>
                          <w:color w:val="000000" w:themeColor="text1"/>
                        </w:rPr>
                        <w:t xml:space="preserve">Chowsunket </w:t>
                      </w:r>
                      <w:r w:rsidR="001E059D" w:rsidRPr="0049780A">
                        <w:rPr>
                          <w:b/>
                          <w:bCs/>
                          <w:color w:val="000000" w:themeColor="text1"/>
                        </w:rPr>
                        <w:t>Street 250 699 0075</w:t>
                      </w:r>
                    </w:p>
                    <w:p w14:paraId="1B7887CB" w14:textId="77777777" w:rsidR="006177D9" w:rsidRPr="001E059D" w:rsidRDefault="006177D9" w:rsidP="008201F1">
                      <w:pPr>
                        <w:pStyle w:val="ReturnAddress"/>
                        <w:rPr>
                          <w:b/>
                          <w:bCs/>
                          <w:u w:val="single"/>
                        </w:rPr>
                      </w:pPr>
                      <w:r w:rsidRPr="001E059D">
                        <w:rPr>
                          <w:b/>
                          <w:bCs/>
                          <w:color w:val="729928" w:themeColor="accent1" w:themeShade="BF"/>
                          <w:u w:val="single"/>
                        </w:rPr>
                        <w:t xml:space="preserve">Yard Trimmings </w:t>
                      </w:r>
                    </w:p>
                    <w:p w14:paraId="29AEBB76" w14:textId="067B49AE" w:rsidR="006177D9" w:rsidRPr="0049780A" w:rsidRDefault="006177D9" w:rsidP="00203842">
                      <w:pPr>
                        <w:pStyle w:val="ReturnAddress"/>
                        <w:numPr>
                          <w:ilvl w:val="0"/>
                          <w:numId w:val="30"/>
                        </w:numPr>
                        <w:rPr>
                          <w:color w:val="000000" w:themeColor="text1"/>
                        </w:rPr>
                      </w:pPr>
                      <w:r w:rsidRPr="0049780A">
                        <w:rPr>
                          <w:color w:val="000000" w:themeColor="text1"/>
                        </w:rPr>
                        <w:t xml:space="preserve">Grass </w:t>
                      </w:r>
                      <w:r w:rsidR="001E059D" w:rsidRPr="0049780A">
                        <w:rPr>
                          <w:color w:val="000000" w:themeColor="text1"/>
                        </w:rPr>
                        <w:t xml:space="preserve">Clippings and Leaves </w:t>
                      </w:r>
                    </w:p>
                    <w:p w14:paraId="3C982D76" w14:textId="0801DA46" w:rsidR="006177D9" w:rsidRPr="0049780A" w:rsidRDefault="006177D9" w:rsidP="00203842">
                      <w:pPr>
                        <w:pStyle w:val="ReturnAddress"/>
                        <w:numPr>
                          <w:ilvl w:val="0"/>
                          <w:numId w:val="30"/>
                        </w:numPr>
                        <w:rPr>
                          <w:color w:val="000000" w:themeColor="text1"/>
                        </w:rPr>
                      </w:pPr>
                      <w:r w:rsidRPr="0049780A">
                        <w:rPr>
                          <w:color w:val="000000" w:themeColor="text1"/>
                        </w:rPr>
                        <w:t xml:space="preserve">Branches </w:t>
                      </w:r>
                      <w:r w:rsidR="001E059D" w:rsidRPr="0049780A">
                        <w:rPr>
                          <w:color w:val="000000" w:themeColor="text1"/>
                        </w:rPr>
                        <w:t xml:space="preserve">Less Than 2” In Diameter </w:t>
                      </w:r>
                    </w:p>
                    <w:p w14:paraId="77215619" w14:textId="70831347" w:rsidR="006177D9" w:rsidRPr="0049780A" w:rsidRDefault="006177D9" w:rsidP="008201F1">
                      <w:pPr>
                        <w:pStyle w:val="ReturnAddress"/>
                        <w:rPr>
                          <w:b/>
                          <w:bCs/>
                          <w:color w:val="000000" w:themeColor="text1"/>
                        </w:rPr>
                      </w:pPr>
                      <w:r w:rsidRPr="0049780A">
                        <w:rPr>
                          <w:b/>
                          <w:bCs/>
                          <w:color w:val="000000" w:themeColor="text1"/>
                        </w:rPr>
                        <w:t xml:space="preserve">Village </w:t>
                      </w:r>
                      <w:r w:rsidR="001E059D" w:rsidRPr="0049780A">
                        <w:rPr>
                          <w:b/>
                          <w:bCs/>
                          <w:color w:val="000000" w:themeColor="text1"/>
                        </w:rPr>
                        <w:t xml:space="preserve">Of </w:t>
                      </w:r>
                      <w:r w:rsidRPr="0049780A">
                        <w:rPr>
                          <w:b/>
                          <w:bCs/>
                          <w:color w:val="000000" w:themeColor="text1"/>
                        </w:rPr>
                        <w:t>Fraser Lake Yard Trimmings Depot Murray Street</w:t>
                      </w:r>
                      <w:r w:rsidR="001E059D" w:rsidRPr="0049780A">
                        <w:rPr>
                          <w:b/>
                          <w:bCs/>
                          <w:color w:val="000000" w:themeColor="text1"/>
                        </w:rPr>
                        <w:t xml:space="preserve">, </w:t>
                      </w:r>
                      <w:r w:rsidRPr="0049780A">
                        <w:rPr>
                          <w:b/>
                          <w:bCs/>
                          <w:color w:val="000000" w:themeColor="text1"/>
                        </w:rPr>
                        <w:t xml:space="preserve">Fraser Lake </w:t>
                      </w:r>
                      <w:r w:rsidR="001E059D" w:rsidRPr="0049780A">
                        <w:rPr>
                          <w:b/>
                          <w:bCs/>
                          <w:color w:val="000000" w:themeColor="text1"/>
                        </w:rPr>
                        <w:t>BC</w:t>
                      </w:r>
                      <w:r w:rsidRPr="0049780A">
                        <w:rPr>
                          <w:b/>
                          <w:bCs/>
                          <w:color w:val="000000" w:themeColor="text1"/>
                        </w:rPr>
                        <w:t xml:space="preserve"> </w:t>
                      </w:r>
                      <w:r w:rsidR="001E059D" w:rsidRPr="0049780A">
                        <w:rPr>
                          <w:b/>
                          <w:bCs/>
                          <w:color w:val="000000" w:themeColor="text1"/>
                        </w:rPr>
                        <w:t>250-699-6257</w:t>
                      </w:r>
                    </w:p>
                    <w:p w14:paraId="56BA049E" w14:textId="77777777" w:rsidR="008201F1" w:rsidRPr="001E059D" w:rsidRDefault="008201F1" w:rsidP="008201F1">
                      <w:pPr>
                        <w:pStyle w:val="ReturnAddress"/>
                        <w:rPr>
                          <w:b/>
                          <w:bCs/>
                          <w:color w:val="729928" w:themeColor="accent1" w:themeShade="BF"/>
                          <w:u w:val="single"/>
                        </w:rPr>
                      </w:pPr>
                      <w:r w:rsidRPr="001E059D">
                        <w:rPr>
                          <w:b/>
                          <w:bCs/>
                          <w:color w:val="729928" w:themeColor="accent1" w:themeShade="BF"/>
                          <w:u w:val="single"/>
                        </w:rPr>
                        <w:t xml:space="preserve">Other Items </w:t>
                      </w:r>
                    </w:p>
                    <w:p w14:paraId="11B905A6" w14:textId="11FA517E" w:rsidR="006177D9" w:rsidRPr="0049780A" w:rsidRDefault="006177D9" w:rsidP="008201F1">
                      <w:pPr>
                        <w:pStyle w:val="ReturnAddress"/>
                        <w:rPr>
                          <w:b/>
                          <w:bCs/>
                          <w:color w:val="000000" w:themeColor="text1"/>
                        </w:rPr>
                      </w:pPr>
                      <w:r w:rsidRPr="0049780A">
                        <w:rPr>
                          <w:b/>
                          <w:bCs/>
                          <w:color w:val="000000" w:themeColor="text1"/>
                        </w:rPr>
                        <w:t xml:space="preserve">The Fraser Lake Bottle Depot </w:t>
                      </w:r>
                      <w:r w:rsidR="001E059D" w:rsidRPr="0049780A">
                        <w:rPr>
                          <w:b/>
                          <w:bCs/>
                          <w:color w:val="000000" w:themeColor="text1"/>
                        </w:rPr>
                        <w:t xml:space="preserve">Also Accepts the Following Items for Recycling: </w:t>
                      </w:r>
                    </w:p>
                    <w:p w14:paraId="4CEBF80C" w14:textId="4DA4ECBC" w:rsidR="006177D9" w:rsidRPr="0049780A" w:rsidRDefault="006177D9" w:rsidP="00203842">
                      <w:pPr>
                        <w:pStyle w:val="ReturnAddress"/>
                        <w:numPr>
                          <w:ilvl w:val="0"/>
                          <w:numId w:val="31"/>
                        </w:numPr>
                        <w:rPr>
                          <w:color w:val="000000" w:themeColor="text1"/>
                        </w:rPr>
                      </w:pPr>
                      <w:r w:rsidRPr="0049780A">
                        <w:rPr>
                          <w:color w:val="000000" w:themeColor="text1"/>
                        </w:rPr>
                        <w:t xml:space="preserve">Corrugated </w:t>
                      </w:r>
                      <w:r w:rsidR="001E059D" w:rsidRPr="0049780A">
                        <w:rPr>
                          <w:color w:val="000000" w:themeColor="text1"/>
                        </w:rPr>
                        <w:t xml:space="preserve">Cardboard </w:t>
                      </w:r>
                    </w:p>
                    <w:p w14:paraId="399B40B9" w14:textId="5D20842D" w:rsidR="004E0850" w:rsidRPr="0049780A" w:rsidRDefault="006177D9" w:rsidP="00203842">
                      <w:pPr>
                        <w:pStyle w:val="ReturnAddress"/>
                        <w:numPr>
                          <w:ilvl w:val="0"/>
                          <w:numId w:val="31"/>
                        </w:numPr>
                        <w:rPr>
                          <w:color w:val="000000" w:themeColor="text1"/>
                        </w:rPr>
                      </w:pPr>
                      <w:r w:rsidRPr="0049780A">
                        <w:rPr>
                          <w:color w:val="000000" w:themeColor="text1"/>
                        </w:rPr>
                        <w:t xml:space="preserve">Mixed </w:t>
                      </w:r>
                      <w:r w:rsidR="001E059D" w:rsidRPr="0049780A">
                        <w:rPr>
                          <w:color w:val="000000" w:themeColor="text1"/>
                        </w:rPr>
                        <w:t>Paper</w:t>
                      </w:r>
                    </w:p>
                    <w:p w14:paraId="40824687" w14:textId="75A9EEFD" w:rsidR="006177D9" w:rsidRPr="0049780A" w:rsidRDefault="004E0850" w:rsidP="00203842">
                      <w:pPr>
                        <w:pStyle w:val="ReturnAddress"/>
                        <w:numPr>
                          <w:ilvl w:val="0"/>
                          <w:numId w:val="31"/>
                        </w:numPr>
                        <w:rPr>
                          <w:color w:val="000000" w:themeColor="text1"/>
                        </w:rPr>
                      </w:pPr>
                      <w:r w:rsidRPr="0049780A">
                        <w:rPr>
                          <w:color w:val="000000" w:themeColor="text1"/>
                        </w:rPr>
                        <w:t xml:space="preserve">Plastic </w:t>
                      </w:r>
                      <w:r w:rsidR="001E059D" w:rsidRPr="0049780A">
                        <w:rPr>
                          <w:color w:val="000000" w:themeColor="text1"/>
                        </w:rPr>
                        <w:t xml:space="preserve">Packaging </w:t>
                      </w:r>
                    </w:p>
                    <w:p w14:paraId="6E6C7AE6" w14:textId="02852616" w:rsidR="006177D9" w:rsidRPr="0049780A" w:rsidRDefault="006177D9" w:rsidP="008201F1">
                      <w:pPr>
                        <w:pStyle w:val="ReturnAddress"/>
                        <w:rPr>
                          <w:b/>
                          <w:bCs/>
                          <w:color w:val="000000" w:themeColor="text1"/>
                        </w:rPr>
                      </w:pPr>
                      <w:r w:rsidRPr="0049780A">
                        <w:rPr>
                          <w:b/>
                          <w:bCs/>
                          <w:color w:val="000000" w:themeColor="text1"/>
                        </w:rPr>
                        <w:t xml:space="preserve">The Area ’D’ Transfer Station </w:t>
                      </w:r>
                      <w:r w:rsidR="001E059D" w:rsidRPr="0049780A">
                        <w:rPr>
                          <w:b/>
                          <w:bCs/>
                          <w:color w:val="000000" w:themeColor="text1"/>
                        </w:rPr>
                        <w:t xml:space="preserve">Also Accepts the Following Items for Recycling: </w:t>
                      </w:r>
                    </w:p>
                    <w:p w14:paraId="54366155" w14:textId="29AAE979" w:rsidR="006177D9" w:rsidRPr="0049780A" w:rsidRDefault="006177D9" w:rsidP="00203842">
                      <w:pPr>
                        <w:pStyle w:val="ReturnAddress"/>
                        <w:numPr>
                          <w:ilvl w:val="0"/>
                          <w:numId w:val="32"/>
                        </w:numPr>
                        <w:rPr>
                          <w:color w:val="000000" w:themeColor="text1"/>
                        </w:rPr>
                      </w:pPr>
                      <w:r w:rsidRPr="0049780A">
                        <w:rPr>
                          <w:color w:val="000000" w:themeColor="text1"/>
                        </w:rPr>
                        <w:t xml:space="preserve">Metal </w:t>
                      </w:r>
                      <w:r w:rsidR="001E059D" w:rsidRPr="0049780A">
                        <w:rPr>
                          <w:color w:val="000000" w:themeColor="text1"/>
                        </w:rPr>
                        <w:t xml:space="preserve">Scrap (Steel/Tin Cans and Auto Hulk) </w:t>
                      </w:r>
                    </w:p>
                    <w:p w14:paraId="63772678" w14:textId="1861B5D3" w:rsidR="006177D9" w:rsidRPr="0049780A" w:rsidRDefault="006177D9" w:rsidP="00203842">
                      <w:pPr>
                        <w:pStyle w:val="ReturnAddress"/>
                        <w:numPr>
                          <w:ilvl w:val="0"/>
                          <w:numId w:val="32"/>
                        </w:numPr>
                        <w:rPr>
                          <w:color w:val="000000" w:themeColor="text1"/>
                        </w:rPr>
                      </w:pPr>
                      <w:r w:rsidRPr="0049780A">
                        <w:rPr>
                          <w:color w:val="000000" w:themeColor="text1"/>
                        </w:rPr>
                        <w:t xml:space="preserve">Paint </w:t>
                      </w:r>
                    </w:p>
                    <w:p w14:paraId="34535AF3" w14:textId="334F6AA9" w:rsidR="006177D9" w:rsidRPr="0049780A" w:rsidRDefault="006177D9" w:rsidP="00203842">
                      <w:pPr>
                        <w:pStyle w:val="ReturnAddress"/>
                        <w:numPr>
                          <w:ilvl w:val="0"/>
                          <w:numId w:val="32"/>
                        </w:numPr>
                        <w:rPr>
                          <w:color w:val="000000" w:themeColor="text1"/>
                        </w:rPr>
                      </w:pPr>
                      <w:r w:rsidRPr="0049780A">
                        <w:rPr>
                          <w:color w:val="000000" w:themeColor="text1"/>
                        </w:rPr>
                        <w:t xml:space="preserve">Propane </w:t>
                      </w:r>
                      <w:r w:rsidR="001E059D" w:rsidRPr="0049780A">
                        <w:rPr>
                          <w:color w:val="000000" w:themeColor="text1"/>
                        </w:rPr>
                        <w:t>Tanks</w:t>
                      </w:r>
                    </w:p>
                    <w:p w14:paraId="5DDE4C79" w14:textId="7D1A992F" w:rsidR="00203842" w:rsidRPr="0049780A" w:rsidRDefault="00203842" w:rsidP="00203842">
                      <w:pPr>
                        <w:pStyle w:val="ReturnAddress"/>
                        <w:numPr>
                          <w:ilvl w:val="0"/>
                          <w:numId w:val="32"/>
                        </w:numPr>
                        <w:rPr>
                          <w:color w:val="000000" w:themeColor="text1"/>
                        </w:rPr>
                      </w:pPr>
                      <w:r w:rsidRPr="0049780A">
                        <w:rPr>
                          <w:color w:val="000000" w:themeColor="text1"/>
                        </w:rPr>
                        <w:t>Agricultural Plastics</w:t>
                      </w:r>
                    </w:p>
                    <w:p w14:paraId="5599F7A9" w14:textId="4EB4A263" w:rsidR="00203842" w:rsidRDefault="00203842" w:rsidP="008201F1">
                      <w:pPr>
                        <w:pStyle w:val="ReturnAddress"/>
                      </w:pPr>
                    </w:p>
                    <w:p w14:paraId="32D99C65" w14:textId="77777777" w:rsidR="006177D9" w:rsidRDefault="006177D9" w:rsidP="008201F1">
                      <w:pPr>
                        <w:pStyle w:val="ReturnAddress"/>
                      </w:pPr>
                    </w:p>
                    <w:p w14:paraId="182ECD74" w14:textId="3B262A41" w:rsidR="008201F1" w:rsidRDefault="008201F1" w:rsidP="008201F1">
                      <w:pPr>
                        <w:pStyle w:val="ReturnAddress"/>
                      </w:pPr>
                      <w:r w:rsidRPr="008201F1">
                        <w:rPr>
                          <w:highlight w:val="yellow"/>
                        </w:rPr>
                        <w:t xml:space="preserve">For more information about recycling options near you, please visit: </w:t>
                      </w:r>
                      <w:hyperlink r:id="rId20" w:history="1">
                        <w:r w:rsidRPr="008201F1">
                          <w:rPr>
                            <w:rStyle w:val="Hyperlink"/>
                            <w:highlight w:val="yellow"/>
                          </w:rPr>
                          <w:t>www.</w:t>
                        </w:r>
                        <w:r w:rsidR="001E059D">
                          <w:rPr>
                            <w:rStyle w:val="Hyperlink"/>
                            <w:highlight w:val="yellow"/>
                          </w:rPr>
                          <w:t>BC</w:t>
                        </w:r>
                        <w:r w:rsidRPr="008201F1">
                          <w:rPr>
                            <w:rStyle w:val="Hyperlink"/>
                            <w:highlight w:val="yellow"/>
                          </w:rPr>
                          <w:t>recycles.ca</w:t>
                        </w:r>
                      </w:hyperlink>
                      <w:r>
                        <w:t xml:space="preserve"> </w:t>
                      </w:r>
                    </w:p>
                    <w:p w14:paraId="1495DCC3" w14:textId="5442E713" w:rsidR="006177D9" w:rsidRDefault="006177D9" w:rsidP="008201F1">
                      <w:pPr>
                        <w:pStyle w:val="ReturnAddress"/>
                      </w:pPr>
                    </w:p>
                    <w:p w14:paraId="44D93090" w14:textId="5B28D695" w:rsidR="006177D9" w:rsidRDefault="006177D9" w:rsidP="008201F1">
                      <w:pPr>
                        <w:pStyle w:val="ReturnAddress"/>
                      </w:pPr>
                    </w:p>
                    <w:p w14:paraId="48BCFCE7" w14:textId="77777777" w:rsidR="006177D9" w:rsidRDefault="006177D9" w:rsidP="008201F1">
                      <w:pPr>
                        <w:pStyle w:val="ReturnAddress"/>
                      </w:pPr>
                    </w:p>
                    <w:p w14:paraId="042DAF22" w14:textId="77777777" w:rsidR="008201F1" w:rsidRDefault="008201F1"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0C09CA" wp14:editId="25A3EFB8">
                <wp:simplePos x="0" y="0"/>
                <wp:positionH relativeFrom="column">
                  <wp:posOffset>3188525</wp:posOffset>
                </wp:positionH>
                <wp:positionV relativeFrom="paragraph">
                  <wp:posOffset>-6756317</wp:posOffset>
                </wp:positionV>
                <wp:extent cx="2897505" cy="7231694"/>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694"/>
                        </a:xfrm>
                        <a:prstGeom prst="rect">
                          <a:avLst/>
                        </a:prstGeom>
                        <a:solidFill>
                          <a:schemeClr val="lt1"/>
                        </a:solidFill>
                        <a:ln w="6350">
                          <a:solidFill>
                            <a:srgbClr val="87B32F"/>
                          </a:solidFill>
                        </a:ln>
                      </wps:spPr>
                      <wps:txbx>
                        <w:txbxContent>
                          <w:p w14:paraId="086BFADF" w14:textId="75BF544A" w:rsidR="00203842" w:rsidRPr="001E059D" w:rsidRDefault="001E059D" w:rsidP="00203842">
                            <w:pPr>
                              <w:pStyle w:val="ReturnAddress"/>
                              <w:rPr>
                                <w:b/>
                                <w:bCs/>
                                <w:color w:val="729928" w:themeColor="accent1" w:themeShade="BF"/>
                                <w:u w:val="single"/>
                              </w:rPr>
                            </w:pPr>
                            <w:r w:rsidRPr="001E059D">
                              <w:rPr>
                                <w:b/>
                                <w:bCs/>
                                <w:color w:val="729928" w:themeColor="accent1" w:themeShade="BF"/>
                                <w:u w:val="single"/>
                              </w:rPr>
                              <w:t xml:space="preserve">Household Batteries </w:t>
                            </w:r>
                          </w:p>
                          <w:p w14:paraId="3183DF5E" w14:textId="4666B783" w:rsidR="00203842" w:rsidRPr="0049780A" w:rsidRDefault="001E059D" w:rsidP="00203842">
                            <w:pPr>
                              <w:pStyle w:val="ReturnAddress"/>
                              <w:rPr>
                                <w:color w:val="000000" w:themeColor="text1"/>
                              </w:rPr>
                            </w:pPr>
                            <w:r w:rsidRPr="001E059D">
                              <w:t>-</w:t>
                            </w:r>
                            <w:r w:rsidRPr="0049780A">
                              <w:rPr>
                                <w:color w:val="000000" w:themeColor="text1"/>
                              </w:rPr>
                              <w:t xml:space="preserve">Rechargeable And Non-Rechargeable Batteries of Various Sizes </w:t>
                            </w:r>
                          </w:p>
                          <w:p w14:paraId="5DB4AEDD" w14:textId="4D9EF2EC" w:rsidR="00203842" w:rsidRPr="0049780A" w:rsidRDefault="001E059D" w:rsidP="00E211E3">
                            <w:pPr>
                              <w:pStyle w:val="ReturnAddress"/>
                              <w:rPr>
                                <w:b/>
                                <w:bCs/>
                                <w:color w:val="000000" w:themeColor="text1"/>
                              </w:rPr>
                            </w:pPr>
                            <w:r w:rsidRPr="0049780A">
                              <w:rPr>
                                <w:b/>
                                <w:bCs/>
                                <w:color w:val="000000" w:themeColor="text1"/>
                              </w:rPr>
                              <w:t>Fraser Lake Bottle Depot</w:t>
                            </w:r>
                          </w:p>
                          <w:p w14:paraId="1F5C759D" w14:textId="63A97D39"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Automotive Batteries</w:t>
                            </w:r>
                          </w:p>
                          <w:p w14:paraId="3EAE34E9" w14:textId="460F4385" w:rsidR="005D20A8" w:rsidRPr="0049780A" w:rsidRDefault="001E059D" w:rsidP="00E211E3">
                            <w:pPr>
                              <w:pStyle w:val="ReturnAddress"/>
                              <w:rPr>
                                <w:b/>
                                <w:bCs/>
                                <w:color w:val="000000" w:themeColor="text1"/>
                              </w:rPr>
                            </w:pPr>
                            <w:r w:rsidRPr="0049780A">
                              <w:rPr>
                                <w:b/>
                                <w:bCs/>
                                <w:color w:val="000000" w:themeColor="text1"/>
                              </w:rPr>
                              <w:t xml:space="preserve">Area ‘D’ (Fraser Lake Rural) Transfer Station Fraser Lake Bottle Depot </w:t>
                            </w:r>
                          </w:p>
                          <w:p w14:paraId="2132B169" w14:textId="159CE489" w:rsidR="005D20A8" w:rsidRPr="0049780A" w:rsidRDefault="001E059D" w:rsidP="00E211E3">
                            <w:pPr>
                              <w:pStyle w:val="ReturnAddress"/>
                              <w:rPr>
                                <w:b/>
                                <w:bCs/>
                                <w:color w:val="000000" w:themeColor="text1"/>
                              </w:rPr>
                            </w:pPr>
                            <w:r w:rsidRPr="0049780A">
                              <w:rPr>
                                <w:b/>
                                <w:bCs/>
                                <w:color w:val="000000" w:themeColor="text1"/>
                              </w:rPr>
                              <w:t>Autosense Automotive Supply 470 Carrier Crescent, Fraser Lake 250-699-8990</w:t>
                            </w:r>
                          </w:p>
                          <w:p w14:paraId="3D1898C8" w14:textId="6CAD6E7A"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 xml:space="preserve">Used Oil and Antifreeze </w:t>
                            </w:r>
                          </w:p>
                          <w:p w14:paraId="5B75F1EC" w14:textId="68492792" w:rsidR="00E211E3" w:rsidRPr="0049780A" w:rsidRDefault="001E059D" w:rsidP="00203842">
                            <w:pPr>
                              <w:pStyle w:val="ReturnAddress"/>
                              <w:numPr>
                                <w:ilvl w:val="0"/>
                                <w:numId w:val="28"/>
                              </w:numPr>
                              <w:rPr>
                                <w:color w:val="000000" w:themeColor="text1"/>
                              </w:rPr>
                            </w:pPr>
                            <w:r w:rsidRPr="0049780A">
                              <w:rPr>
                                <w:color w:val="000000" w:themeColor="text1"/>
                              </w:rPr>
                              <w:t xml:space="preserve">Used Oil </w:t>
                            </w:r>
                          </w:p>
                          <w:p w14:paraId="5768F547" w14:textId="1E518FFE" w:rsidR="00E211E3" w:rsidRPr="0049780A" w:rsidRDefault="001E059D" w:rsidP="00203842">
                            <w:pPr>
                              <w:pStyle w:val="ReturnAddress"/>
                              <w:numPr>
                                <w:ilvl w:val="0"/>
                                <w:numId w:val="28"/>
                              </w:numPr>
                              <w:rPr>
                                <w:color w:val="000000" w:themeColor="text1"/>
                              </w:rPr>
                            </w:pPr>
                            <w:r w:rsidRPr="0049780A">
                              <w:rPr>
                                <w:color w:val="000000" w:themeColor="text1"/>
                              </w:rPr>
                              <w:t xml:space="preserve">Filters And Containers </w:t>
                            </w:r>
                          </w:p>
                          <w:p w14:paraId="6EF3FC2F" w14:textId="3F7E4381" w:rsidR="007A3C86" w:rsidRPr="0049780A" w:rsidRDefault="001E059D" w:rsidP="00203842">
                            <w:pPr>
                              <w:pStyle w:val="ReturnAddress"/>
                              <w:numPr>
                                <w:ilvl w:val="0"/>
                                <w:numId w:val="28"/>
                              </w:numPr>
                              <w:rPr>
                                <w:color w:val="000000" w:themeColor="text1"/>
                              </w:rPr>
                            </w:pPr>
                            <w:r w:rsidRPr="0049780A">
                              <w:rPr>
                                <w:color w:val="000000" w:themeColor="text1"/>
                              </w:rPr>
                              <w:t xml:space="preserve">Used Antifreeze </w:t>
                            </w:r>
                          </w:p>
                          <w:p w14:paraId="2D92193F" w14:textId="2618277A" w:rsidR="005D20A8" w:rsidRPr="0049780A" w:rsidRDefault="001E059D" w:rsidP="00E211E3">
                            <w:pPr>
                              <w:pStyle w:val="ReturnAddress"/>
                              <w:rPr>
                                <w:color w:val="000000" w:themeColor="text1"/>
                              </w:rPr>
                            </w:pPr>
                            <w:r w:rsidRPr="0049780A">
                              <w:rPr>
                                <w:b/>
                                <w:bCs/>
                                <w:color w:val="000000" w:themeColor="text1"/>
                              </w:rPr>
                              <w:t>Autosense Automotive Supply</w:t>
                            </w:r>
                          </w:p>
                          <w:p w14:paraId="0F53F452" w14:textId="66FCF6EF"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Tires</w:t>
                            </w:r>
                          </w:p>
                          <w:p w14:paraId="02C24854" w14:textId="3DF8A85E" w:rsidR="007A3C86" w:rsidRPr="0049780A" w:rsidRDefault="001E059D" w:rsidP="007A3C86">
                            <w:pPr>
                              <w:pStyle w:val="ReturnAddress"/>
                              <w:rPr>
                                <w:b/>
                                <w:bCs/>
                                <w:color w:val="000000" w:themeColor="text1"/>
                              </w:rPr>
                            </w:pPr>
                            <w:r w:rsidRPr="0049780A">
                              <w:rPr>
                                <w:b/>
                                <w:bCs/>
                                <w:color w:val="000000" w:themeColor="text1"/>
                              </w:rPr>
                              <w:t>Fountain Tire 599 W Hwy 16 Vanderhoof BC 250 567 2293</w:t>
                            </w:r>
                          </w:p>
                          <w:p w14:paraId="725D71D7" w14:textId="08DEA965" w:rsidR="007A3C86" w:rsidRPr="0049780A" w:rsidRDefault="001E059D" w:rsidP="007A3C86">
                            <w:pPr>
                              <w:pStyle w:val="ReturnAddress"/>
                              <w:rPr>
                                <w:b/>
                                <w:bCs/>
                                <w:color w:val="000000" w:themeColor="text1"/>
                              </w:rPr>
                            </w:pPr>
                            <w:r w:rsidRPr="0049780A">
                              <w:rPr>
                                <w:b/>
                                <w:bCs/>
                                <w:color w:val="000000" w:themeColor="text1"/>
                              </w:rPr>
                              <w:t>Speedway Tire Services 1289 Speedway Rd. Vanderhoof BC 250 567 5445</w:t>
                            </w:r>
                          </w:p>
                          <w:p w14:paraId="621DCE2B" w14:textId="06B9B03A" w:rsidR="007A3C86" w:rsidRPr="0049780A" w:rsidRDefault="001E059D" w:rsidP="00E211E3">
                            <w:pPr>
                              <w:pStyle w:val="ReturnAddress"/>
                              <w:rPr>
                                <w:b/>
                                <w:bCs/>
                                <w:color w:val="000000" w:themeColor="text1"/>
                              </w:rPr>
                            </w:pPr>
                            <w:r w:rsidRPr="0049780A">
                              <w:rPr>
                                <w:b/>
                                <w:bCs/>
                                <w:color w:val="000000" w:themeColor="text1"/>
                              </w:rPr>
                              <w:t>Kal Tire, 429 1</w:t>
                            </w:r>
                            <w:r w:rsidRPr="0049780A">
                              <w:rPr>
                                <w:b/>
                                <w:bCs/>
                                <w:color w:val="000000" w:themeColor="text1"/>
                                <w:vertAlign w:val="superscript"/>
                              </w:rPr>
                              <w:t>st</w:t>
                            </w:r>
                            <w:r w:rsidRPr="0049780A">
                              <w:rPr>
                                <w:b/>
                                <w:bCs/>
                                <w:color w:val="000000" w:themeColor="text1"/>
                              </w:rPr>
                              <w:t xml:space="preserve"> St. Vanderhoof BC 250 567 4224</w:t>
                            </w:r>
                          </w:p>
                          <w:p w14:paraId="782884CF" w14:textId="71922411" w:rsidR="00E211E3" w:rsidRPr="0049780A" w:rsidRDefault="001E059D" w:rsidP="00E211E3">
                            <w:pPr>
                              <w:pStyle w:val="ReturnAddress"/>
                              <w:rPr>
                                <w:color w:val="000000" w:themeColor="text1"/>
                              </w:rPr>
                            </w:pPr>
                            <w:r w:rsidRPr="0049780A">
                              <w:rPr>
                                <w:color w:val="000000" w:themeColor="text1"/>
                              </w:rPr>
                              <w:t>*Note: Vehicle Tires Are Not Accepted at Any Transfer Stations or Landfills</w:t>
                            </w:r>
                          </w:p>
                          <w:p w14:paraId="4ABC1057" w14:textId="450B8ACA" w:rsidR="006177D9" w:rsidRPr="001E059D" w:rsidRDefault="001E059D" w:rsidP="00E211E3">
                            <w:pPr>
                              <w:pStyle w:val="ReturnAddress"/>
                              <w:rPr>
                                <w:b/>
                                <w:bCs/>
                                <w:color w:val="729928" w:themeColor="accent1" w:themeShade="BF"/>
                                <w:u w:val="single"/>
                              </w:rPr>
                            </w:pPr>
                            <w:r w:rsidRPr="001E059D">
                              <w:rPr>
                                <w:b/>
                                <w:bCs/>
                                <w:color w:val="729928" w:themeColor="accent1" w:themeShade="BF"/>
                                <w:u w:val="single"/>
                              </w:rPr>
                              <w:t xml:space="preserve">Light Bulbs and Fixtures </w:t>
                            </w:r>
                          </w:p>
                          <w:p w14:paraId="4314328A" w14:textId="0167C366" w:rsidR="006177D9" w:rsidRPr="0049780A" w:rsidRDefault="001E059D" w:rsidP="00203842">
                            <w:pPr>
                              <w:pStyle w:val="ReturnAddress"/>
                              <w:numPr>
                                <w:ilvl w:val="0"/>
                                <w:numId w:val="29"/>
                              </w:numPr>
                              <w:rPr>
                                <w:color w:val="000000" w:themeColor="text1"/>
                              </w:rPr>
                            </w:pPr>
                            <w:r w:rsidRPr="0049780A">
                              <w:rPr>
                                <w:color w:val="000000" w:themeColor="text1"/>
                              </w:rPr>
                              <w:t xml:space="preserve">Light Bulbs (All Sizes) </w:t>
                            </w:r>
                          </w:p>
                          <w:p w14:paraId="52CD8804" w14:textId="4FEBE584" w:rsidR="006177D9" w:rsidRPr="0049780A" w:rsidRDefault="001E059D" w:rsidP="00203842">
                            <w:pPr>
                              <w:pStyle w:val="ReturnAddress"/>
                              <w:numPr>
                                <w:ilvl w:val="0"/>
                                <w:numId w:val="29"/>
                              </w:numPr>
                              <w:rPr>
                                <w:color w:val="000000" w:themeColor="text1"/>
                              </w:rPr>
                            </w:pPr>
                            <w:r w:rsidRPr="0049780A">
                              <w:rPr>
                                <w:color w:val="000000" w:themeColor="text1"/>
                              </w:rPr>
                              <w:t xml:space="preserve">Light Fixtures </w:t>
                            </w:r>
                          </w:p>
                          <w:p w14:paraId="61BAA458" w14:textId="12657BAE" w:rsidR="006177D9" w:rsidRPr="0049780A" w:rsidRDefault="001E059D" w:rsidP="00E211E3">
                            <w:pPr>
                              <w:pStyle w:val="ReturnAddress"/>
                              <w:rPr>
                                <w:b/>
                                <w:bCs/>
                                <w:color w:val="000000" w:themeColor="text1"/>
                              </w:rPr>
                            </w:pPr>
                            <w:r w:rsidRPr="0049780A">
                              <w:rPr>
                                <w:b/>
                                <w:bCs/>
                                <w:color w:val="000000" w:themeColor="text1"/>
                              </w:rPr>
                              <w:t>Fraser Lake Bottle Depot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4" type="#_x0000_t202" style="position:absolute;margin-left:251.05pt;margin-top:-532pt;width:228.15pt;height:56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" fillcolor="white [3201]" strokecolor="#87b32f" strokeweight=".5pt">
                <v:textbox>
                  <w:txbxContent>
                    <w:p w14:paraId="086BFADF" w14:textId="75BF544A" w:rsidR="00203842" w:rsidRPr="001E059D" w:rsidRDefault="001E059D" w:rsidP="00203842">
                      <w:pPr>
                        <w:pStyle w:val="ReturnAddress"/>
                        <w:rPr>
                          <w:b/>
                          <w:bCs/>
                          <w:color w:val="729928" w:themeColor="accent1" w:themeShade="BF"/>
                          <w:u w:val="single"/>
                        </w:rPr>
                      </w:pPr>
                      <w:r w:rsidRPr="001E059D">
                        <w:rPr>
                          <w:b/>
                          <w:bCs/>
                          <w:color w:val="729928" w:themeColor="accent1" w:themeShade="BF"/>
                          <w:u w:val="single"/>
                        </w:rPr>
                        <w:t xml:space="preserve">Household Batteries </w:t>
                      </w:r>
                    </w:p>
                    <w:p w14:paraId="3183DF5E" w14:textId="4666B783" w:rsidR="00203842" w:rsidRPr="0049780A" w:rsidRDefault="001E059D" w:rsidP="00203842">
                      <w:pPr>
                        <w:pStyle w:val="ReturnAddress"/>
                        <w:rPr>
                          <w:color w:val="000000" w:themeColor="text1"/>
                        </w:rPr>
                      </w:pPr>
                      <w:r w:rsidRPr="001E059D">
                        <w:t>-</w:t>
                      </w:r>
                      <w:r w:rsidRPr="0049780A">
                        <w:rPr>
                          <w:color w:val="000000" w:themeColor="text1"/>
                        </w:rPr>
                        <w:t xml:space="preserve">Rechargeable And Non-Rechargeable Batteries of Various Sizes </w:t>
                      </w:r>
                    </w:p>
                    <w:p w14:paraId="5DB4AEDD" w14:textId="4D9EF2EC" w:rsidR="00203842" w:rsidRPr="0049780A" w:rsidRDefault="001E059D" w:rsidP="00E211E3">
                      <w:pPr>
                        <w:pStyle w:val="ReturnAddress"/>
                        <w:rPr>
                          <w:b/>
                          <w:bCs/>
                          <w:color w:val="000000" w:themeColor="text1"/>
                        </w:rPr>
                      </w:pPr>
                      <w:r w:rsidRPr="0049780A">
                        <w:rPr>
                          <w:b/>
                          <w:bCs/>
                          <w:color w:val="000000" w:themeColor="text1"/>
                        </w:rPr>
                        <w:t>Fraser Lake Bottle Depot</w:t>
                      </w:r>
                    </w:p>
                    <w:p w14:paraId="1F5C759D" w14:textId="63A97D39"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Automotive Batteries</w:t>
                      </w:r>
                    </w:p>
                    <w:p w14:paraId="3EAE34E9" w14:textId="460F4385" w:rsidR="005D20A8" w:rsidRPr="0049780A" w:rsidRDefault="001E059D" w:rsidP="00E211E3">
                      <w:pPr>
                        <w:pStyle w:val="ReturnAddress"/>
                        <w:rPr>
                          <w:b/>
                          <w:bCs/>
                          <w:color w:val="000000" w:themeColor="text1"/>
                        </w:rPr>
                      </w:pPr>
                      <w:r w:rsidRPr="0049780A">
                        <w:rPr>
                          <w:b/>
                          <w:bCs/>
                          <w:color w:val="000000" w:themeColor="text1"/>
                        </w:rPr>
                        <w:t xml:space="preserve">Area ‘D’ (Fraser Lake Rural) Transfer Station Fraser Lake Bottle Depot </w:t>
                      </w:r>
                    </w:p>
                    <w:p w14:paraId="2132B169" w14:textId="159CE489" w:rsidR="005D20A8" w:rsidRPr="0049780A" w:rsidRDefault="001E059D" w:rsidP="00E211E3">
                      <w:pPr>
                        <w:pStyle w:val="ReturnAddress"/>
                        <w:rPr>
                          <w:b/>
                          <w:bCs/>
                          <w:color w:val="000000" w:themeColor="text1"/>
                        </w:rPr>
                      </w:pPr>
                      <w:r w:rsidRPr="0049780A">
                        <w:rPr>
                          <w:b/>
                          <w:bCs/>
                          <w:color w:val="000000" w:themeColor="text1"/>
                        </w:rPr>
                        <w:t>Autosense Automotive Supply 470 Carrier Crescent, Fraser Lake 250-699-8990</w:t>
                      </w:r>
                    </w:p>
                    <w:p w14:paraId="3D1898C8" w14:textId="6CAD6E7A"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 xml:space="preserve">Used Oil and Antifreeze </w:t>
                      </w:r>
                    </w:p>
                    <w:p w14:paraId="5B75F1EC" w14:textId="68492792" w:rsidR="00E211E3" w:rsidRPr="0049780A" w:rsidRDefault="001E059D" w:rsidP="00203842">
                      <w:pPr>
                        <w:pStyle w:val="ReturnAddress"/>
                        <w:numPr>
                          <w:ilvl w:val="0"/>
                          <w:numId w:val="28"/>
                        </w:numPr>
                        <w:rPr>
                          <w:color w:val="000000" w:themeColor="text1"/>
                        </w:rPr>
                      </w:pPr>
                      <w:r w:rsidRPr="0049780A">
                        <w:rPr>
                          <w:color w:val="000000" w:themeColor="text1"/>
                        </w:rPr>
                        <w:t xml:space="preserve">Used Oil </w:t>
                      </w:r>
                    </w:p>
                    <w:p w14:paraId="5768F547" w14:textId="1E518FFE" w:rsidR="00E211E3" w:rsidRPr="0049780A" w:rsidRDefault="001E059D" w:rsidP="00203842">
                      <w:pPr>
                        <w:pStyle w:val="ReturnAddress"/>
                        <w:numPr>
                          <w:ilvl w:val="0"/>
                          <w:numId w:val="28"/>
                        </w:numPr>
                        <w:rPr>
                          <w:color w:val="000000" w:themeColor="text1"/>
                        </w:rPr>
                      </w:pPr>
                      <w:r w:rsidRPr="0049780A">
                        <w:rPr>
                          <w:color w:val="000000" w:themeColor="text1"/>
                        </w:rPr>
                        <w:t xml:space="preserve">Filters And Containers </w:t>
                      </w:r>
                    </w:p>
                    <w:p w14:paraId="6EF3FC2F" w14:textId="3F7E4381" w:rsidR="007A3C86" w:rsidRPr="0049780A" w:rsidRDefault="001E059D" w:rsidP="00203842">
                      <w:pPr>
                        <w:pStyle w:val="ReturnAddress"/>
                        <w:numPr>
                          <w:ilvl w:val="0"/>
                          <w:numId w:val="28"/>
                        </w:numPr>
                        <w:rPr>
                          <w:color w:val="000000" w:themeColor="text1"/>
                        </w:rPr>
                      </w:pPr>
                      <w:r w:rsidRPr="0049780A">
                        <w:rPr>
                          <w:color w:val="000000" w:themeColor="text1"/>
                        </w:rPr>
                        <w:t xml:space="preserve">Used Antifreeze </w:t>
                      </w:r>
                    </w:p>
                    <w:p w14:paraId="2D92193F" w14:textId="2618277A" w:rsidR="005D20A8" w:rsidRPr="0049780A" w:rsidRDefault="001E059D" w:rsidP="00E211E3">
                      <w:pPr>
                        <w:pStyle w:val="ReturnAddress"/>
                        <w:rPr>
                          <w:color w:val="000000" w:themeColor="text1"/>
                        </w:rPr>
                      </w:pPr>
                      <w:r w:rsidRPr="0049780A">
                        <w:rPr>
                          <w:b/>
                          <w:bCs/>
                          <w:color w:val="000000" w:themeColor="text1"/>
                        </w:rPr>
                        <w:t>Autosense Automotive Supply</w:t>
                      </w:r>
                    </w:p>
                    <w:p w14:paraId="0F53F452" w14:textId="66FCF6EF" w:rsidR="00E211E3" w:rsidRPr="001E059D" w:rsidRDefault="001E059D" w:rsidP="00E211E3">
                      <w:pPr>
                        <w:pStyle w:val="ReturnAddress"/>
                        <w:rPr>
                          <w:b/>
                          <w:bCs/>
                          <w:color w:val="729928" w:themeColor="accent1" w:themeShade="BF"/>
                          <w:u w:val="single"/>
                        </w:rPr>
                      </w:pPr>
                      <w:r w:rsidRPr="001E059D">
                        <w:rPr>
                          <w:b/>
                          <w:bCs/>
                          <w:color w:val="729928" w:themeColor="accent1" w:themeShade="BF"/>
                          <w:u w:val="single"/>
                        </w:rPr>
                        <w:t>Tires</w:t>
                      </w:r>
                    </w:p>
                    <w:p w14:paraId="02C24854" w14:textId="3DF8A85E" w:rsidR="007A3C86" w:rsidRPr="0049780A" w:rsidRDefault="001E059D" w:rsidP="007A3C86">
                      <w:pPr>
                        <w:pStyle w:val="ReturnAddress"/>
                        <w:rPr>
                          <w:b/>
                          <w:bCs/>
                          <w:color w:val="000000" w:themeColor="text1"/>
                        </w:rPr>
                      </w:pPr>
                      <w:r w:rsidRPr="0049780A">
                        <w:rPr>
                          <w:b/>
                          <w:bCs/>
                          <w:color w:val="000000" w:themeColor="text1"/>
                        </w:rPr>
                        <w:t>Fountain Tire 599 W Hwy 16 Vanderhoof BC 250 567 2293</w:t>
                      </w:r>
                    </w:p>
                    <w:p w14:paraId="725D71D7" w14:textId="08DEA965" w:rsidR="007A3C86" w:rsidRPr="0049780A" w:rsidRDefault="001E059D" w:rsidP="007A3C86">
                      <w:pPr>
                        <w:pStyle w:val="ReturnAddress"/>
                        <w:rPr>
                          <w:b/>
                          <w:bCs/>
                          <w:color w:val="000000" w:themeColor="text1"/>
                        </w:rPr>
                      </w:pPr>
                      <w:r w:rsidRPr="0049780A">
                        <w:rPr>
                          <w:b/>
                          <w:bCs/>
                          <w:color w:val="000000" w:themeColor="text1"/>
                        </w:rPr>
                        <w:t>Speedway Tire Services 1289 Speedway Rd. Vanderhoof BC 250 567 5445</w:t>
                      </w:r>
                    </w:p>
                    <w:p w14:paraId="621DCE2B" w14:textId="06B9B03A" w:rsidR="007A3C86" w:rsidRPr="0049780A" w:rsidRDefault="001E059D" w:rsidP="00E211E3">
                      <w:pPr>
                        <w:pStyle w:val="ReturnAddress"/>
                        <w:rPr>
                          <w:b/>
                          <w:bCs/>
                          <w:color w:val="000000" w:themeColor="text1"/>
                        </w:rPr>
                      </w:pPr>
                      <w:r w:rsidRPr="0049780A">
                        <w:rPr>
                          <w:b/>
                          <w:bCs/>
                          <w:color w:val="000000" w:themeColor="text1"/>
                        </w:rPr>
                        <w:t>Kal Tire, 429 1</w:t>
                      </w:r>
                      <w:r w:rsidRPr="0049780A">
                        <w:rPr>
                          <w:b/>
                          <w:bCs/>
                          <w:color w:val="000000" w:themeColor="text1"/>
                          <w:vertAlign w:val="superscript"/>
                        </w:rPr>
                        <w:t>st</w:t>
                      </w:r>
                      <w:r w:rsidRPr="0049780A">
                        <w:rPr>
                          <w:b/>
                          <w:bCs/>
                          <w:color w:val="000000" w:themeColor="text1"/>
                        </w:rPr>
                        <w:t xml:space="preserve"> St. Vanderhoof BC 250 567 4224</w:t>
                      </w:r>
                    </w:p>
                    <w:p w14:paraId="782884CF" w14:textId="71922411" w:rsidR="00E211E3" w:rsidRPr="0049780A" w:rsidRDefault="001E059D" w:rsidP="00E211E3">
                      <w:pPr>
                        <w:pStyle w:val="ReturnAddress"/>
                        <w:rPr>
                          <w:color w:val="000000" w:themeColor="text1"/>
                        </w:rPr>
                      </w:pPr>
                      <w:r w:rsidRPr="0049780A">
                        <w:rPr>
                          <w:color w:val="000000" w:themeColor="text1"/>
                        </w:rPr>
                        <w:t>*Note: Vehicle Tires Are Not Accepted at Any Transfer Stations or Landfills</w:t>
                      </w:r>
                    </w:p>
                    <w:p w14:paraId="4ABC1057" w14:textId="450B8ACA" w:rsidR="006177D9" w:rsidRPr="001E059D" w:rsidRDefault="001E059D" w:rsidP="00E211E3">
                      <w:pPr>
                        <w:pStyle w:val="ReturnAddress"/>
                        <w:rPr>
                          <w:b/>
                          <w:bCs/>
                          <w:color w:val="729928" w:themeColor="accent1" w:themeShade="BF"/>
                          <w:u w:val="single"/>
                        </w:rPr>
                      </w:pPr>
                      <w:r w:rsidRPr="001E059D">
                        <w:rPr>
                          <w:b/>
                          <w:bCs/>
                          <w:color w:val="729928" w:themeColor="accent1" w:themeShade="BF"/>
                          <w:u w:val="single"/>
                        </w:rPr>
                        <w:t xml:space="preserve">Light Bulbs and Fixtures </w:t>
                      </w:r>
                    </w:p>
                    <w:p w14:paraId="4314328A" w14:textId="0167C366" w:rsidR="006177D9" w:rsidRPr="0049780A" w:rsidRDefault="001E059D" w:rsidP="00203842">
                      <w:pPr>
                        <w:pStyle w:val="ReturnAddress"/>
                        <w:numPr>
                          <w:ilvl w:val="0"/>
                          <w:numId w:val="29"/>
                        </w:numPr>
                        <w:rPr>
                          <w:color w:val="000000" w:themeColor="text1"/>
                        </w:rPr>
                      </w:pPr>
                      <w:r w:rsidRPr="0049780A">
                        <w:rPr>
                          <w:color w:val="000000" w:themeColor="text1"/>
                        </w:rPr>
                        <w:t xml:space="preserve">Light Bulbs (All Sizes) </w:t>
                      </w:r>
                    </w:p>
                    <w:p w14:paraId="52CD8804" w14:textId="4FEBE584" w:rsidR="006177D9" w:rsidRPr="0049780A" w:rsidRDefault="001E059D" w:rsidP="00203842">
                      <w:pPr>
                        <w:pStyle w:val="ReturnAddress"/>
                        <w:numPr>
                          <w:ilvl w:val="0"/>
                          <w:numId w:val="29"/>
                        </w:numPr>
                        <w:rPr>
                          <w:color w:val="000000" w:themeColor="text1"/>
                        </w:rPr>
                      </w:pPr>
                      <w:r w:rsidRPr="0049780A">
                        <w:rPr>
                          <w:color w:val="000000" w:themeColor="text1"/>
                        </w:rPr>
                        <w:t xml:space="preserve">Light Fixtures </w:t>
                      </w:r>
                    </w:p>
                    <w:p w14:paraId="61BAA458" w14:textId="12657BAE" w:rsidR="006177D9" w:rsidRPr="0049780A" w:rsidRDefault="001E059D" w:rsidP="00E211E3">
                      <w:pPr>
                        <w:pStyle w:val="ReturnAddress"/>
                        <w:rPr>
                          <w:b/>
                          <w:bCs/>
                          <w:color w:val="000000" w:themeColor="text1"/>
                        </w:rPr>
                      </w:pPr>
                      <w:r w:rsidRPr="0049780A">
                        <w:rPr>
                          <w:b/>
                          <w:bCs/>
                          <w:color w:val="000000" w:themeColor="text1"/>
                        </w:rPr>
                        <w:t>Fraser Lake Bottle Depot</w:t>
                      </w:r>
                    </w:p>
                  </w:txbxContent>
                </v:textbox>
              </v:shape>
            </w:pict>
          </mc:Fallback>
        </mc:AlternateContent>
      </w:r>
    </w:p>
    <w:sectPr w:rsidR="009013BC" w:rsidSect="00FB43D4">
      <w:headerReference w:type="first" r:id="rId21"/>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D75671A"/>
    <w:multiLevelType w:val="hybridMultilevel"/>
    <w:tmpl w:val="5524CF9E"/>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C6607"/>
    <w:multiLevelType w:val="hybridMultilevel"/>
    <w:tmpl w:val="1EF88C8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8" w15:restartNumberingAfterBreak="0">
    <w:nsid w:val="31540F76"/>
    <w:multiLevelType w:val="hybridMultilevel"/>
    <w:tmpl w:val="C5CEE71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B14B8F"/>
    <w:multiLevelType w:val="hybridMultilevel"/>
    <w:tmpl w:val="EB46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27D03"/>
    <w:multiLevelType w:val="hybridMultilevel"/>
    <w:tmpl w:val="52B8F6E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B2EE0"/>
    <w:multiLevelType w:val="hybridMultilevel"/>
    <w:tmpl w:val="0FA0EC9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F065EC"/>
    <w:multiLevelType w:val="hybridMultilevel"/>
    <w:tmpl w:val="D15C618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811FD"/>
    <w:multiLevelType w:val="hybridMultilevel"/>
    <w:tmpl w:val="795E812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A4445E"/>
    <w:multiLevelType w:val="hybridMultilevel"/>
    <w:tmpl w:val="3D02DE1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2675A3"/>
    <w:multiLevelType w:val="hybridMultilevel"/>
    <w:tmpl w:val="78B2D33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5"/>
  </w:num>
  <w:num w:numId="20">
    <w:abstractNumId w:val="9"/>
  </w:num>
  <w:num w:numId="21">
    <w:abstractNumId w:val="20"/>
  </w:num>
  <w:num w:numId="22">
    <w:abstractNumId w:val="19"/>
  </w:num>
  <w:num w:numId="23">
    <w:abstractNumId w:val="10"/>
  </w:num>
  <w:num w:numId="24">
    <w:abstractNumId w:val="21"/>
  </w:num>
  <w:num w:numId="25">
    <w:abstractNumId w:val="18"/>
  </w:num>
  <w:num w:numId="26">
    <w:abstractNumId w:val="22"/>
  </w:num>
  <w:num w:numId="27">
    <w:abstractNumId w:val="25"/>
  </w:num>
  <w:num w:numId="28">
    <w:abstractNumId w:val="23"/>
  </w:num>
  <w:num w:numId="29">
    <w:abstractNumId w:val="28"/>
  </w:num>
  <w:num w:numId="30">
    <w:abstractNumId w:val="16"/>
  </w:num>
  <w:num w:numId="31">
    <w:abstractNumId w:val="14"/>
  </w:num>
  <w:num w:numId="32">
    <w:abstractNumId w:val="26"/>
  </w:num>
  <w:num w:numId="33">
    <w:abstractNumId w:val="27"/>
  </w:num>
  <w:num w:numId="34">
    <w:abstractNumId w:val="29"/>
  </w:num>
  <w:num w:numId="35">
    <w:abstractNumId w:val="1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12022F"/>
    <w:rsid w:val="00125CC7"/>
    <w:rsid w:val="00130A86"/>
    <w:rsid w:val="00135E30"/>
    <w:rsid w:val="001372C8"/>
    <w:rsid w:val="0018266E"/>
    <w:rsid w:val="001947E7"/>
    <w:rsid w:val="001D0847"/>
    <w:rsid w:val="001E059D"/>
    <w:rsid w:val="001F60A8"/>
    <w:rsid w:val="00203842"/>
    <w:rsid w:val="00227118"/>
    <w:rsid w:val="00230948"/>
    <w:rsid w:val="0029468B"/>
    <w:rsid w:val="002F3413"/>
    <w:rsid w:val="00307EC9"/>
    <w:rsid w:val="00322034"/>
    <w:rsid w:val="00340EE8"/>
    <w:rsid w:val="00365EBB"/>
    <w:rsid w:val="00375C4C"/>
    <w:rsid w:val="00393188"/>
    <w:rsid w:val="003B391D"/>
    <w:rsid w:val="00422379"/>
    <w:rsid w:val="00423F18"/>
    <w:rsid w:val="00447207"/>
    <w:rsid w:val="0048634A"/>
    <w:rsid w:val="0049780A"/>
    <w:rsid w:val="004E0850"/>
    <w:rsid w:val="004F2B9C"/>
    <w:rsid w:val="0050697F"/>
    <w:rsid w:val="005259A3"/>
    <w:rsid w:val="005473B9"/>
    <w:rsid w:val="0056054A"/>
    <w:rsid w:val="00571D35"/>
    <w:rsid w:val="005759D7"/>
    <w:rsid w:val="005D20A8"/>
    <w:rsid w:val="005E5178"/>
    <w:rsid w:val="006141CE"/>
    <w:rsid w:val="006177D9"/>
    <w:rsid w:val="0063311A"/>
    <w:rsid w:val="00642500"/>
    <w:rsid w:val="0068396D"/>
    <w:rsid w:val="006A2E06"/>
    <w:rsid w:val="006B091B"/>
    <w:rsid w:val="006E001B"/>
    <w:rsid w:val="007014C5"/>
    <w:rsid w:val="00723454"/>
    <w:rsid w:val="007336AF"/>
    <w:rsid w:val="007647EF"/>
    <w:rsid w:val="007A3C86"/>
    <w:rsid w:val="007B0BBF"/>
    <w:rsid w:val="007E3C3A"/>
    <w:rsid w:val="00813D94"/>
    <w:rsid w:val="008201F1"/>
    <w:rsid w:val="008201F7"/>
    <w:rsid w:val="00840C9C"/>
    <w:rsid w:val="00874CE2"/>
    <w:rsid w:val="0089764D"/>
    <w:rsid w:val="008B000B"/>
    <w:rsid w:val="008D4355"/>
    <w:rsid w:val="008E0FEB"/>
    <w:rsid w:val="009013BC"/>
    <w:rsid w:val="00960A60"/>
    <w:rsid w:val="009915C8"/>
    <w:rsid w:val="009A4069"/>
    <w:rsid w:val="009B2086"/>
    <w:rsid w:val="009D34D3"/>
    <w:rsid w:val="009E1B0F"/>
    <w:rsid w:val="009F3198"/>
    <w:rsid w:val="00A54316"/>
    <w:rsid w:val="00A769D1"/>
    <w:rsid w:val="00A85868"/>
    <w:rsid w:val="00A95BFB"/>
    <w:rsid w:val="00AA02EC"/>
    <w:rsid w:val="00AA38C4"/>
    <w:rsid w:val="00AB5C4F"/>
    <w:rsid w:val="00AB72BA"/>
    <w:rsid w:val="00AD7341"/>
    <w:rsid w:val="00AE548B"/>
    <w:rsid w:val="00AF162F"/>
    <w:rsid w:val="00B16D26"/>
    <w:rsid w:val="00BC47A5"/>
    <w:rsid w:val="00BD1B87"/>
    <w:rsid w:val="00BE03D0"/>
    <w:rsid w:val="00BF6AFD"/>
    <w:rsid w:val="00C476E1"/>
    <w:rsid w:val="00C512DA"/>
    <w:rsid w:val="00C73CB2"/>
    <w:rsid w:val="00C81CF7"/>
    <w:rsid w:val="00CD1DEA"/>
    <w:rsid w:val="00CF45C9"/>
    <w:rsid w:val="00D27440"/>
    <w:rsid w:val="00D50FC5"/>
    <w:rsid w:val="00D92C08"/>
    <w:rsid w:val="00DB5D32"/>
    <w:rsid w:val="00E042F6"/>
    <w:rsid w:val="00E165DB"/>
    <w:rsid w:val="00E16DD3"/>
    <w:rsid w:val="00E211E3"/>
    <w:rsid w:val="00E40451"/>
    <w:rsid w:val="00E4677D"/>
    <w:rsid w:val="00E51632"/>
    <w:rsid w:val="00E6738A"/>
    <w:rsid w:val="00E67CB2"/>
    <w:rsid w:val="00EE0A38"/>
    <w:rsid w:val="00F10B80"/>
    <w:rsid w:val="00F225F9"/>
    <w:rsid w:val="00F2459C"/>
    <w:rsid w:val="00F60427"/>
    <w:rsid w:val="00F65FF0"/>
    <w:rsid w:val="00F66B21"/>
    <w:rsid w:val="00F83409"/>
    <w:rsid w:val="00FA07B2"/>
    <w:rsid w:val="00FA32B9"/>
    <w:rsid w:val="00FA57EC"/>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2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crecycles.c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FCE42"/>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83AE2C"/>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FCE4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83AE2C"/>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194</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15</cp:revision>
  <cp:lastPrinted>2021-05-06T21:07:00Z</cp:lastPrinted>
  <dcterms:created xsi:type="dcterms:W3CDTF">2021-05-06T22:07:00Z</dcterms:created>
  <dcterms:modified xsi:type="dcterms:W3CDTF">2021-08-26T21:19:00Z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