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pPr w:leftFromText="180" w:rightFromText="180" w:vertAnchor="text" w:tblpY="1"/>
        <w:tblOverlap w:val="never"/>
        <w:tblW w:w="3625" w:type="pct"/>
        <w:tblLayout w:type="fixed"/>
        <w:tblLook w:val="0600" w:firstRow="0" w:lastRow="0" w:firstColumn="0" w:lastColumn="0" w:noHBand="1" w:noVBand="1"/>
        <w:tblDescription w:val="Brochure layout table"/>
      </w:tblPr>
      <w:tblGrid>
        <w:gridCol w:w="4560"/>
        <w:gridCol w:w="5700"/>
        <w:gridCol w:w="180"/>
      </w:tblGrid>
      <w:tr w:rsidR="00307EC9" w14:paraId="40FB0207" w14:textId="77777777" w:rsidTr="00CD16A7">
        <w:trPr>
          <w:trHeight w:hRule="exact" w:val="10368"/>
        </w:trPr>
        <w:tc>
          <w:tcPr>
            <w:tcW w:w="4560" w:type="dxa"/>
          </w:tcPr>
          <w:p w14:paraId="15D332C3" w14:textId="18DBEC6F" w:rsidR="00AA02EC" w:rsidRDefault="00A56264" w:rsidP="00CD16A7">
            <w:r>
              <w:rPr>
                <w:noProof/>
              </w:rPr>
              <mc:AlternateContent>
                <mc:Choice Requires="wps">
                  <w:drawing>
                    <wp:anchor distT="0" distB="0" distL="114300" distR="114300" simplePos="0" relativeHeight="251662336" behindDoc="1" locked="0" layoutInCell="1" allowOverlap="1" wp14:anchorId="3E9A62D8" wp14:editId="1E483E0F">
                      <wp:simplePos x="0" y="0"/>
                      <wp:positionH relativeFrom="column">
                        <wp:posOffset>-112395</wp:posOffset>
                      </wp:positionH>
                      <wp:positionV relativeFrom="paragraph">
                        <wp:posOffset>-49530</wp:posOffset>
                      </wp:positionV>
                      <wp:extent cx="2647315" cy="6614160"/>
                      <wp:effectExtent l="0" t="0" r="19685" b="15240"/>
                      <wp:wrapNone/>
                      <wp:docPr id="7" name="Rectangle 7"/>
                      <wp:cNvGraphicFramePr/>
                      <a:graphic xmlns:a="http://schemas.openxmlformats.org/drawingml/2006/main">
                        <a:graphicData uri="http://schemas.microsoft.com/office/word/2010/wordprocessingShape">
                          <wps:wsp>
                            <wps:cNvSpPr/>
                            <wps:spPr>
                              <a:xfrm>
                                <a:off x="0" y="0"/>
                                <a:ext cx="2647315" cy="661416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0FFE9F03" w:rsidR="00E51632" w:rsidRPr="00AF162F" w:rsidRDefault="00E51632" w:rsidP="00E51632">
                                  <w:pPr>
                                    <w:spacing w:line="240" w:lineRule="auto"/>
                                    <w:jc w:val="center"/>
                                    <w:rPr>
                                      <w:color w:val="000000" w:themeColor="text1"/>
                                    </w:rPr>
                                  </w:pPr>
                                  <w:r w:rsidRPr="00AF162F">
                                    <w:rPr>
                                      <w:color w:val="000000" w:themeColor="text1"/>
                                    </w:rPr>
                                    <w:t>Extended Producer Responsibility (EPR) is a policy approach whereby responsibility for a product’s end-of-life management is shifted from local government and taxpayers to the producers of that product. BC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79B45861"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Small appliances (</w:t>
                                  </w:r>
                                  <w:r w:rsidR="00C27AF9" w:rsidRPr="00AF162F">
                                    <w:rPr>
                                      <w:color w:val="000000" w:themeColor="text1"/>
                                    </w:rPr>
                                    <w:t>e.g.,</w:t>
                                  </w:r>
                                  <w:r w:rsidRPr="00AF162F">
                                    <w:rPr>
                                      <w:color w:val="000000" w:themeColor="text1"/>
                                    </w:rPr>
                                    <w:t xml:space="preserve"> toaster, vacuum cleaner) </w:t>
                                  </w:r>
                                </w:p>
                                <w:p w14:paraId="3068AAED" w14:textId="6AC0C2E2"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Outdoor power equipment (</w:t>
                                  </w:r>
                                  <w:r w:rsidR="00C27AF9" w:rsidRPr="00AF162F">
                                    <w:rPr>
                                      <w:color w:val="000000" w:themeColor="text1"/>
                                    </w:rPr>
                                    <w:t>e.g.,</w:t>
                                  </w:r>
                                  <w:r w:rsidRPr="00AF162F">
                                    <w:rPr>
                                      <w:color w:val="000000" w:themeColor="text1"/>
                                    </w:rPr>
                                    <w:t xml:space="preserve">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0A32F53E" w:rsidR="00E51632" w:rsidRPr="00707DC0"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5FF70D62" w14:textId="39522F3D" w:rsidR="00707DC0" w:rsidRPr="00BE5766" w:rsidRDefault="00707DC0" w:rsidP="00707DC0">
                                  <w:pPr>
                                    <w:spacing w:line="240" w:lineRule="auto"/>
                                    <w:ind w:left="180"/>
                                    <w:rPr>
                                      <w:b/>
                                      <w:bCs/>
                                      <w:color w:val="000000" w:themeColor="text1"/>
                                      <w:sz w:val="24"/>
                                      <w:szCs w:val="24"/>
                                    </w:rPr>
                                  </w:pPr>
                                  <w:r w:rsidRPr="00BE5766">
                                    <w:rPr>
                                      <w:color w:val="000000" w:themeColor="text1"/>
                                      <w:sz w:val="20"/>
                                      <w:szCs w:val="20"/>
                                    </w:rPr>
                                    <w:t>For more information on EPR in BC, including drop-off locations, visit www.bcrecycles.ca</w:t>
                                  </w:r>
                                </w:p>
                                <w:p w14:paraId="6850B9B3" w14:textId="77777777" w:rsidR="00E51632" w:rsidRDefault="00E51632" w:rsidP="00E516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A62D8" id="Rectangle 7" o:spid="_x0000_s1026" style="position:absolute;margin-left:-8.85pt;margin-top:-3.9pt;width:208.45pt;height:5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" fillcolor="#99cb38 [3204]" strokecolor="#4c661a [1604]" strokeweight="1pt">
                      <v:textbo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0FFE9F03" w:rsidR="00E51632" w:rsidRPr="00AF162F" w:rsidRDefault="00E51632" w:rsidP="00E51632">
                            <w:pPr>
                              <w:spacing w:line="240" w:lineRule="auto"/>
                              <w:jc w:val="center"/>
                              <w:rPr>
                                <w:color w:val="000000" w:themeColor="text1"/>
                              </w:rPr>
                            </w:pPr>
                            <w:r w:rsidRPr="00AF162F">
                              <w:rPr>
                                <w:color w:val="000000" w:themeColor="text1"/>
                              </w:rPr>
                              <w:t>Extended Producer Responsibility (EPR) is a policy approach whereby responsibility for a product’s end-of-life management is shifted from local government and taxpayers to the producers of that product. BC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79B45861"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Small appliances (</w:t>
                            </w:r>
                            <w:r w:rsidR="00C27AF9" w:rsidRPr="00AF162F">
                              <w:rPr>
                                <w:color w:val="000000" w:themeColor="text1"/>
                              </w:rPr>
                              <w:t>e.g.,</w:t>
                            </w:r>
                            <w:r w:rsidRPr="00AF162F">
                              <w:rPr>
                                <w:color w:val="000000" w:themeColor="text1"/>
                              </w:rPr>
                              <w:t xml:space="preserve"> toaster, vacuum cleaner) </w:t>
                            </w:r>
                          </w:p>
                          <w:p w14:paraId="3068AAED" w14:textId="6AC0C2E2"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Outdoor power equipment (</w:t>
                            </w:r>
                            <w:r w:rsidR="00C27AF9" w:rsidRPr="00AF162F">
                              <w:rPr>
                                <w:color w:val="000000" w:themeColor="text1"/>
                              </w:rPr>
                              <w:t>e.g.,</w:t>
                            </w:r>
                            <w:r w:rsidRPr="00AF162F">
                              <w:rPr>
                                <w:color w:val="000000" w:themeColor="text1"/>
                              </w:rPr>
                              <w:t xml:space="preserve">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0A32F53E" w:rsidR="00E51632" w:rsidRPr="00707DC0"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5FF70D62" w14:textId="39522F3D" w:rsidR="00707DC0" w:rsidRPr="00BE5766" w:rsidRDefault="00707DC0" w:rsidP="00707DC0">
                            <w:pPr>
                              <w:spacing w:line="240" w:lineRule="auto"/>
                              <w:ind w:left="180"/>
                              <w:rPr>
                                <w:b/>
                                <w:bCs/>
                                <w:color w:val="000000" w:themeColor="text1"/>
                                <w:sz w:val="24"/>
                                <w:szCs w:val="24"/>
                              </w:rPr>
                            </w:pPr>
                            <w:r w:rsidRPr="00BE5766">
                              <w:rPr>
                                <w:color w:val="000000" w:themeColor="text1"/>
                                <w:sz w:val="20"/>
                                <w:szCs w:val="20"/>
                              </w:rPr>
                              <w:t>For more information on EPR in BC, including drop-off locations, visit www.bcrecycles.ca</w:t>
                            </w:r>
                          </w:p>
                          <w:p w14:paraId="6850B9B3" w14:textId="77777777" w:rsidR="00E51632" w:rsidRDefault="00E51632" w:rsidP="00E51632">
                            <w:pPr>
                              <w:jc w:val="center"/>
                            </w:pPr>
                          </w:p>
                        </w:txbxContent>
                      </v:textbox>
                    </v:rect>
                  </w:pict>
                </mc:Fallback>
              </mc:AlternateContent>
            </w:r>
            <w:r w:rsidR="00E042F6">
              <w:rPr>
                <w:noProof/>
              </w:rPr>
              <mc:AlternateContent>
                <mc:Choice Requires="wps">
                  <w:drawing>
                    <wp:anchor distT="0" distB="0" distL="114300" distR="114300" simplePos="0" relativeHeight="251664384" behindDoc="0" locked="0" layoutInCell="1" allowOverlap="1" wp14:anchorId="40724442" wp14:editId="07B9B459">
                      <wp:simplePos x="0" y="0"/>
                      <wp:positionH relativeFrom="column">
                        <wp:posOffset>3061970</wp:posOffset>
                      </wp:positionH>
                      <wp:positionV relativeFrom="paragraph">
                        <wp:posOffset>-41910</wp:posOffset>
                      </wp:positionV>
                      <wp:extent cx="2992120" cy="854710"/>
                      <wp:effectExtent l="0" t="0" r="0" b="2540"/>
                      <wp:wrapNone/>
                      <wp:docPr id="25" name="Rectangle 25"/>
                      <wp:cNvGraphicFramePr/>
                      <a:graphic xmlns:a="http://schemas.openxmlformats.org/drawingml/2006/main">
                        <a:graphicData uri="http://schemas.microsoft.com/office/word/2010/wordprocessingShape">
                          <wps:wsp>
                            <wps:cNvSpPr/>
                            <wps:spPr>
                              <a:xfrm>
                                <a:off x="0" y="0"/>
                                <a:ext cx="2992120" cy="854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4442" id="Rectangle 25" o:spid="_x0000_s1027" style="position:absolute;margin-left:241.1pt;margin-top:-3.3pt;width:235.6pt;height:6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" fillcolor="white [3212]" stroked="f" strokeweight="1pt">
                      <v:textbo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v:textbox>
                    </v:rect>
                  </w:pict>
                </mc:Fallback>
              </mc:AlternateContent>
            </w:r>
          </w:p>
          <w:p w14:paraId="624F296C" w14:textId="78BE4794" w:rsidR="00307EC9" w:rsidRDefault="00307EC9" w:rsidP="00CD16A7">
            <w:pPr>
              <w:pStyle w:val="Photo"/>
            </w:pPr>
          </w:p>
          <w:p w14:paraId="11F4F21F" w14:textId="325AA970" w:rsidR="005759D7" w:rsidRDefault="005759D7" w:rsidP="00CD16A7">
            <w:pPr>
              <w:pStyle w:val="Caption"/>
            </w:pPr>
          </w:p>
        </w:tc>
        <w:tc>
          <w:tcPr>
            <w:tcW w:w="5700" w:type="dxa"/>
          </w:tcPr>
          <w:p w14:paraId="66ED6C78" w14:textId="06B6542F" w:rsidR="00E042F6" w:rsidRPr="00E042F6" w:rsidRDefault="00E042F6" w:rsidP="00CD16A7">
            <w:pPr>
              <w:pStyle w:val="ReturnAddress"/>
            </w:pPr>
          </w:p>
          <w:p w14:paraId="04EED6E4" w14:textId="6E58A199" w:rsidR="00E4677D" w:rsidRDefault="00E4677D" w:rsidP="00CD16A7">
            <w:pPr>
              <w:pStyle w:val="ReturnAddress"/>
            </w:pPr>
          </w:p>
          <w:p w14:paraId="59B6A4FF" w14:textId="65EABCE9" w:rsidR="00E4677D" w:rsidRDefault="001B32F2" w:rsidP="00CD16A7">
            <w:pPr>
              <w:pStyle w:val="Recipient"/>
            </w:pPr>
            <w:r>
              <w:rPr>
                <w:noProof/>
                <w14:ligatures w14:val="none"/>
              </w:rPr>
              <mc:AlternateContent>
                <mc:Choice Requires="wpg">
                  <w:drawing>
                    <wp:anchor distT="0" distB="0" distL="114300" distR="114300" simplePos="0" relativeHeight="251659264" behindDoc="0" locked="0" layoutInCell="1" allowOverlap="1" wp14:anchorId="795E32F3" wp14:editId="31DDE65C">
                      <wp:simplePos x="0" y="0"/>
                      <wp:positionH relativeFrom="column">
                        <wp:posOffset>3509176</wp:posOffset>
                      </wp:positionH>
                      <wp:positionV relativeFrom="paragraph">
                        <wp:posOffset>2766474</wp:posOffset>
                      </wp:positionV>
                      <wp:extent cx="3099435" cy="3372485"/>
                      <wp:effectExtent l="0" t="0" r="0" b="0"/>
                      <wp:wrapNone/>
                      <wp:docPr id="5" name="Group 5"/>
                      <wp:cNvGraphicFramePr/>
                      <a:graphic xmlns:a="http://schemas.openxmlformats.org/drawingml/2006/main">
                        <a:graphicData uri="http://schemas.microsoft.com/office/word/2010/wordprocessingGroup">
                          <wpg:wgp>
                            <wpg:cNvGrpSpPr/>
                            <wpg:grpSpPr>
                              <a:xfrm>
                                <a:off x="0" y="0"/>
                                <a:ext cx="3099435" cy="3372485"/>
                                <a:chOff x="0" y="0"/>
                                <a:chExt cx="3099435" cy="3372485"/>
                              </a:xfrm>
                            </wpg:grpSpPr>
                            <pic:pic xmlns:pic="http://schemas.openxmlformats.org/drawingml/2006/picture">
                              <pic:nvPicPr>
                                <pic:cNvPr id="14" name="Picture 14" descr="See the source image"/>
                                <pic:cNvPicPr>
                                  <a:picLocks noChangeAspect="1"/>
                                </pic:cNvPicPr>
                              </pic:nvPicPr>
                              <pic:blipFill>
                                <a:blip r:embed="rId7">
                                  <a:alphaModFix amt="70000"/>
                                  <a:extLst>
                                    <a:ext uri="{BEBA8EAE-BF5A-486C-A8C5-ECC9F3942E4B}">
                                      <a14:imgProps xmlns:a14="http://schemas.microsoft.com/office/drawing/2010/main">
                                        <a14:imgLayer r:embed="rId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099435" cy="3372485"/>
                                </a:xfrm>
                                <a:prstGeom prst="rect">
                                  <a:avLst/>
                                </a:prstGeom>
                                <a:noFill/>
                                <a:ln>
                                  <a:noFill/>
                                </a:ln>
                              </pic:spPr>
                            </pic:pic>
                            <pic:pic xmlns:pic="http://schemas.openxmlformats.org/drawingml/2006/picture">
                              <pic:nvPicPr>
                                <pic:cNvPr id="3" name="Picture 3" descr="Logo, calendar&#10;&#10;Description automatically generated"/>
                                <pic:cNvPicPr>
                                  <a:picLocks noChangeAspect="1"/>
                                </pic:cNvPicPr>
                              </pic:nvPicPr>
                              <pic:blipFill>
                                <a:blip r:embed="rId9"/>
                                <a:stretch>
                                  <a:fillRect/>
                                </a:stretch>
                              </pic:blipFill>
                              <pic:spPr>
                                <a:xfrm>
                                  <a:off x="1057523" y="1049572"/>
                                  <a:ext cx="1049020" cy="1053465"/>
                                </a:xfrm>
                                <a:prstGeom prst="rect">
                                  <a:avLst/>
                                </a:prstGeom>
                              </pic:spPr>
                            </pic:pic>
                          </wpg:wgp>
                        </a:graphicData>
                      </a:graphic>
                    </wp:anchor>
                  </w:drawing>
                </mc:Choice>
                <mc:Fallback>
                  <w:pict>
                    <v:group w14:anchorId="62DD4D71" id="Group 5" o:spid="_x0000_s1026" style="position:absolute;margin-left:276.3pt;margin-top:217.85pt;width:244.05pt;height:265.55pt;z-index:251659264" coordsize="30994,3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See the source image" style="position:absolute;width:30994;height:3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">
                        <v:imagedata r:id="rId10" o:title="See the source image"/>
                      </v:shape>
                      <v:shape id="Picture 3" o:spid="_x0000_s1028" type="#_x0000_t75" alt="Logo, calendar&#10;&#10;Description automatically generated" style="position:absolute;left:10575;top:10495;width:10490;height:1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">
                        <v:imagedata r:id="rId11" o:title="Logo, calendar&#10;&#10;Description automatically generated"/>
                      </v:shape>
                    </v:group>
                  </w:pict>
                </mc:Fallback>
              </mc:AlternateContent>
            </w:r>
            <w:r w:rsidR="00E165DB">
              <w:rPr>
                <w:noProof/>
                <w14:ligatures w14:val="none"/>
              </w:rPr>
              <mc:AlternateContent>
                <mc:Choice Requires="wps">
                  <w:drawing>
                    <wp:anchor distT="0" distB="0" distL="114300" distR="114300" simplePos="0" relativeHeight="251680768" behindDoc="0" locked="0" layoutInCell="1" allowOverlap="1" wp14:anchorId="15FE7F6D" wp14:editId="1C32E0EA">
                      <wp:simplePos x="0" y="0"/>
                      <wp:positionH relativeFrom="column">
                        <wp:posOffset>153818</wp:posOffset>
                      </wp:positionH>
                      <wp:positionV relativeFrom="paragraph">
                        <wp:posOffset>4877508</wp:posOffset>
                      </wp:positionV>
                      <wp:extent cx="2995105" cy="313"/>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B148E4"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384.05pt" to="247.9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" strokecolor="#99cb38" strokeweight=".5pt"/>
                  </w:pict>
                </mc:Fallback>
              </mc:AlternateContent>
            </w:r>
            <w:r w:rsidR="00AF162F">
              <w:rPr>
                <w:noProof/>
                <w14:ligatures w14:val="none"/>
              </w:rPr>
              <mc:AlternateContent>
                <mc:Choice Requires="wps">
                  <w:drawing>
                    <wp:anchor distT="0" distB="0" distL="114300" distR="114300" simplePos="0" relativeHeight="251677696" behindDoc="0" locked="0" layoutInCell="1" allowOverlap="1" wp14:anchorId="3E99A999" wp14:editId="66EB2DEC">
                      <wp:simplePos x="0" y="0"/>
                      <wp:positionH relativeFrom="column">
                        <wp:posOffset>-86995</wp:posOffset>
                      </wp:positionH>
                      <wp:positionV relativeFrom="paragraph">
                        <wp:posOffset>5000197</wp:posOffset>
                      </wp:positionV>
                      <wp:extent cx="3514635" cy="217213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514635" cy="2172138"/>
                              </a:xfrm>
                              <a:prstGeom prst="rect">
                                <a:avLst/>
                              </a:prstGeom>
                              <a:noFill/>
                              <a:ln w="6350">
                                <a:noFill/>
                              </a:ln>
                            </wps:spPr>
                            <wps:txb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62934E50"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venue Burns Lake, 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77777777"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RDBN.bc.ca</w:t>
                                  </w:r>
                                </w:p>
                                <w:p w14:paraId="72BB4350" w14:textId="77777777" w:rsidR="00AF162F" w:rsidRPr="00E165DB" w:rsidRDefault="00AF16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9A999" id="_x0000_t202" coordsize="21600,21600" o:spt="202" path="m,l,21600r21600,l21600,xe">
                      <v:stroke joinstyle="miter"/>
                      <v:path gradientshapeok="t" o:connecttype="rect"/>
                    </v:shapetype>
                    <v:shape id="Text Box 12" o:spid="_x0000_s1028" type="#_x0000_t202" style="position:absolute;left:0;text-align:left;margin-left:-6.85pt;margin-top:393.7pt;width:276.75pt;height:17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" filled="f" stroked="f" strokeweight=".5pt">
                      <v:textbo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62934E50"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venue Burns Lake, 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77777777"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RDBN.bc.ca</w:t>
                            </w:r>
                          </w:p>
                          <w:p w14:paraId="72BB4350" w14:textId="77777777" w:rsidR="00AF162F" w:rsidRPr="00E165DB" w:rsidRDefault="00AF162F">
                            <w:pPr>
                              <w:rPr>
                                <w:sz w:val="18"/>
                                <w:szCs w:val="18"/>
                              </w:rPr>
                            </w:pPr>
                          </w:p>
                        </w:txbxContent>
                      </v:textbox>
                    </v:shape>
                  </w:pict>
                </mc:Fallback>
              </mc:AlternateContent>
            </w:r>
            <w:r w:rsidR="00AF162F">
              <w:rPr>
                <w:noProof/>
                <w14:ligatures w14:val="none"/>
              </w:rPr>
              <w:drawing>
                <wp:anchor distT="0" distB="0" distL="114300" distR="114300" simplePos="0" relativeHeight="251666432" behindDoc="0" locked="0" layoutInCell="1" allowOverlap="1" wp14:anchorId="72E4F6D3" wp14:editId="2461D645">
                  <wp:simplePos x="0" y="0"/>
                  <wp:positionH relativeFrom="column">
                    <wp:posOffset>161925</wp:posOffset>
                  </wp:positionH>
                  <wp:positionV relativeFrom="paragraph">
                    <wp:posOffset>2298065</wp:posOffset>
                  </wp:positionV>
                  <wp:extent cx="2993390" cy="2407920"/>
                  <wp:effectExtent l="0" t="38100" r="16510" b="11430"/>
                  <wp:wrapTopAndBottom/>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447207">
              <w:rPr>
                <w:noProof/>
                <w14:ligatures w14:val="none"/>
              </w:rPr>
              <mc:AlternateContent>
                <mc:Choice Requires="wps">
                  <w:drawing>
                    <wp:anchor distT="0" distB="0" distL="114300" distR="114300" simplePos="0" relativeHeight="251670528" behindDoc="0" locked="0" layoutInCell="1" allowOverlap="1" wp14:anchorId="77E8ECDD" wp14:editId="298FDC75">
                      <wp:simplePos x="0" y="0"/>
                      <wp:positionH relativeFrom="column">
                        <wp:posOffset>256540</wp:posOffset>
                      </wp:positionH>
                      <wp:positionV relativeFrom="paragraph">
                        <wp:posOffset>603027</wp:posOffset>
                      </wp:positionV>
                      <wp:extent cx="2814320" cy="1436915"/>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2814320" cy="1436915"/>
                              </a:xfrm>
                              <a:prstGeom prst="rect">
                                <a:avLst/>
                              </a:prstGeom>
                              <a:solidFill>
                                <a:schemeClr val="lt1"/>
                              </a:solidFill>
                              <a:ln w="6350">
                                <a:noFill/>
                              </a:ln>
                            </wps:spPr>
                            <wps:txb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8ECDD" id="Text Box 4" o:spid="_x0000_s1029" type="#_x0000_t202" style="position:absolute;left:0;text-align:left;margin-left:20.2pt;margin-top:47.5pt;width:221.6pt;height:113.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" fillcolor="white [3201]" stroked="f" strokeweight=".5pt">
                      <v:textbo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v:textbox>
                    </v:shape>
                  </w:pict>
                </mc:Fallback>
              </mc:AlternateContent>
            </w:r>
            <w:r w:rsidR="00447207">
              <w:rPr>
                <w:noProof/>
                <w14:ligatures w14:val="none"/>
              </w:rPr>
              <mc:AlternateContent>
                <mc:Choice Requires="wps">
                  <w:drawing>
                    <wp:anchor distT="0" distB="0" distL="114300" distR="114300" simplePos="0" relativeHeight="251669504" behindDoc="0" locked="0" layoutInCell="1" allowOverlap="1" wp14:anchorId="5AA186D3" wp14:editId="0F094B93">
                      <wp:simplePos x="0" y="0"/>
                      <wp:positionH relativeFrom="column">
                        <wp:posOffset>168938</wp:posOffset>
                      </wp:positionH>
                      <wp:positionV relativeFrom="paragraph">
                        <wp:posOffset>2213255</wp:posOffset>
                      </wp:positionV>
                      <wp:extent cx="2995105" cy="313"/>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8A1EE3"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174.25pt" to="249.1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" strokecolor="#99cb38" strokeweight=".5pt"/>
                  </w:pict>
                </mc:Fallback>
              </mc:AlternateContent>
            </w:r>
            <w:r w:rsidR="00447207">
              <w:rPr>
                <w:noProof/>
                <w14:ligatures w14:val="none"/>
              </w:rPr>
              <mc:AlternateContent>
                <mc:Choice Requires="wps">
                  <w:drawing>
                    <wp:anchor distT="0" distB="0" distL="114300" distR="114300" simplePos="0" relativeHeight="251667456" behindDoc="0" locked="0" layoutInCell="1" allowOverlap="1" wp14:anchorId="0F3158B9" wp14:editId="72A4FC6C">
                      <wp:simplePos x="0" y="0"/>
                      <wp:positionH relativeFrom="column">
                        <wp:posOffset>162296</wp:posOffset>
                      </wp:positionH>
                      <wp:positionV relativeFrom="paragraph">
                        <wp:posOffset>407324</wp:posOffset>
                      </wp:positionV>
                      <wp:extent cx="2995105" cy="313"/>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995105" cy="3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7FFD8"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32.05pt" to="248.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" strokecolor="#99cb38 [3204]" strokeweight=".5pt"/>
                  </w:pict>
                </mc:Fallback>
              </mc:AlternateContent>
            </w:r>
          </w:p>
        </w:tc>
        <w:tc>
          <w:tcPr>
            <w:tcW w:w="180" w:type="dxa"/>
          </w:tcPr>
          <w:tbl>
            <w:tblPr>
              <w:tblStyle w:val="TableLayout"/>
              <w:tblW w:w="5009" w:type="dxa"/>
              <w:tblLayout w:type="fixed"/>
              <w:tblLook w:val="04A0" w:firstRow="1" w:lastRow="0" w:firstColumn="1" w:lastColumn="0" w:noHBand="0" w:noVBand="1"/>
              <w:tblDescription w:val="Layout table"/>
            </w:tblPr>
            <w:tblGrid>
              <w:gridCol w:w="5009"/>
            </w:tblGrid>
            <w:tr w:rsidR="00E4677D" w14:paraId="3BB990A5" w14:textId="77777777" w:rsidTr="00125CC7">
              <w:trPr>
                <w:trHeight w:val="6280"/>
              </w:trPr>
              <w:tc>
                <w:tcPr>
                  <w:tcW w:w="5000" w:type="pct"/>
                </w:tcPr>
                <w:p w14:paraId="4EE49F01" w14:textId="1BC83058" w:rsidR="00E4677D" w:rsidRDefault="00CD16A7" w:rsidP="00053EE5">
                  <w:pPr>
                    <w:pStyle w:val="Photo"/>
                    <w:framePr w:hSpace="180" w:wrap="around" w:vAnchor="text" w:hAnchor="text" w:y="1"/>
                    <w:suppressOverlap/>
                  </w:pPr>
                  <w:r>
                    <w:rPr>
                      <w:noProof/>
                    </w:rPr>
                    <mc:AlternateContent>
                      <mc:Choice Requires="wps">
                        <w:drawing>
                          <wp:anchor distT="0" distB="0" distL="114300" distR="114300" simplePos="0" relativeHeight="251678720" behindDoc="0" locked="0" layoutInCell="1" allowOverlap="1" wp14:anchorId="1C630C31" wp14:editId="24380E67">
                            <wp:simplePos x="0" y="0"/>
                            <wp:positionH relativeFrom="column">
                              <wp:posOffset>29441</wp:posOffset>
                            </wp:positionH>
                            <wp:positionV relativeFrom="paragraph">
                              <wp:posOffset>170609</wp:posOffset>
                            </wp:positionV>
                            <wp:extent cx="2778636" cy="2338705"/>
                            <wp:effectExtent l="19050" t="19050" r="22225" b="23495"/>
                            <wp:wrapNone/>
                            <wp:docPr id="18" name="Rectangle 18"/>
                            <wp:cNvGraphicFramePr/>
                            <a:graphic xmlns:a="http://schemas.openxmlformats.org/drawingml/2006/main">
                              <a:graphicData uri="http://schemas.microsoft.com/office/word/2010/wordprocessingShape">
                                <wps:wsp>
                                  <wps:cNvSpPr/>
                                  <wps:spPr>
                                    <a:xfrm>
                                      <a:off x="0" y="0"/>
                                      <a:ext cx="2778636" cy="233870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B1FF1" w14:textId="77777777" w:rsidR="00AF162F" w:rsidRPr="00903FB4" w:rsidRDefault="00AF162F" w:rsidP="00AF162F">
                                        <w:pPr>
                                          <w:pStyle w:val="Title"/>
                                          <w:rPr>
                                            <w:color w:val="63A537" w:themeColor="accent2"/>
                                            <w:sz w:val="72"/>
                                            <w:szCs w:val="24"/>
                                          </w:rPr>
                                        </w:pPr>
                                        <w:r w:rsidRPr="00903FB4">
                                          <w:rPr>
                                            <w:color w:val="63A537" w:themeColor="accent2"/>
                                            <w:sz w:val="72"/>
                                            <w:szCs w:val="24"/>
                                          </w:rPr>
                                          <w:t>RDBN Recycling</w:t>
                                        </w:r>
                                      </w:p>
                                      <w:p w14:paraId="275DF019" w14:textId="6BB0585C" w:rsidR="00AF162F" w:rsidRPr="00B77BE6" w:rsidRDefault="009E315D" w:rsidP="00AF162F">
                                        <w:pPr>
                                          <w:rPr>
                                            <w:b/>
                                            <w:bCs/>
                                            <w:i/>
                                            <w:iCs/>
                                            <w:color w:val="003300"/>
                                            <w:sz w:val="40"/>
                                            <w:szCs w:val="40"/>
                                          </w:rPr>
                                        </w:pPr>
                                        <w:r w:rsidRPr="00B77BE6">
                                          <w:rPr>
                                            <w:b/>
                                            <w:bCs/>
                                            <w:i/>
                                            <w:iCs/>
                                            <w:color w:val="003300"/>
                                            <w:sz w:val="40"/>
                                            <w:szCs w:val="40"/>
                                          </w:rPr>
                                          <w:t>Burns Lake</w:t>
                                        </w:r>
                                        <w:r w:rsidR="00AF162F" w:rsidRPr="00B77BE6">
                                          <w:rPr>
                                            <w:b/>
                                            <w:bCs/>
                                            <w:i/>
                                            <w:iCs/>
                                            <w:color w:val="003300"/>
                                            <w:sz w:val="40"/>
                                            <w:szCs w:val="40"/>
                                          </w:rPr>
                                          <w:t xml:space="preserve"> and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30C31" id="Rectangle 18" o:spid="_x0000_s1030" style="position:absolute;left:0;text-align:left;margin-left:2.3pt;margin-top:13.45pt;width:218.8pt;height:18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" filled="f" strokecolor="#63a537 [3205]" strokeweight="3pt">
                            <v:textbox>
                              <w:txbxContent>
                                <w:p w14:paraId="38FB1FF1" w14:textId="77777777" w:rsidR="00AF162F" w:rsidRPr="00903FB4" w:rsidRDefault="00AF162F" w:rsidP="00AF162F">
                                  <w:pPr>
                                    <w:pStyle w:val="Title"/>
                                    <w:rPr>
                                      <w:color w:val="63A537" w:themeColor="accent2"/>
                                      <w:sz w:val="72"/>
                                      <w:szCs w:val="24"/>
                                    </w:rPr>
                                  </w:pPr>
                                  <w:r w:rsidRPr="00903FB4">
                                    <w:rPr>
                                      <w:color w:val="63A537" w:themeColor="accent2"/>
                                      <w:sz w:val="72"/>
                                      <w:szCs w:val="24"/>
                                    </w:rPr>
                                    <w:t>RDBN Recycling</w:t>
                                  </w:r>
                                </w:p>
                                <w:p w14:paraId="275DF019" w14:textId="6BB0585C" w:rsidR="00AF162F" w:rsidRPr="00B77BE6" w:rsidRDefault="009E315D" w:rsidP="00AF162F">
                                  <w:pPr>
                                    <w:rPr>
                                      <w:b/>
                                      <w:bCs/>
                                      <w:i/>
                                      <w:iCs/>
                                      <w:color w:val="003300"/>
                                      <w:sz w:val="40"/>
                                      <w:szCs w:val="40"/>
                                    </w:rPr>
                                  </w:pPr>
                                  <w:r w:rsidRPr="00B77BE6">
                                    <w:rPr>
                                      <w:b/>
                                      <w:bCs/>
                                      <w:i/>
                                      <w:iCs/>
                                      <w:color w:val="003300"/>
                                      <w:sz w:val="40"/>
                                      <w:szCs w:val="40"/>
                                    </w:rPr>
                                    <w:t>Burns Lake</w:t>
                                  </w:r>
                                  <w:r w:rsidR="00AF162F" w:rsidRPr="00B77BE6">
                                    <w:rPr>
                                      <w:b/>
                                      <w:bCs/>
                                      <w:i/>
                                      <w:iCs/>
                                      <w:color w:val="003300"/>
                                      <w:sz w:val="40"/>
                                      <w:szCs w:val="40"/>
                                    </w:rPr>
                                    <w:t xml:space="preserve"> and Area</w:t>
                                  </w:r>
                                </w:p>
                              </w:txbxContent>
                            </v:textbox>
                          </v:rect>
                        </w:pict>
                      </mc:Fallback>
                    </mc:AlternateContent>
                  </w:r>
                </w:p>
                <w:p w14:paraId="33B4D76F" w14:textId="276E6390" w:rsidR="00E4677D" w:rsidRPr="00E4677D" w:rsidRDefault="00AF162F" w:rsidP="00053EE5">
                  <w:pPr>
                    <w:pStyle w:val="Caption"/>
                    <w:framePr w:hSpace="180" w:wrap="around" w:vAnchor="text" w:hAnchor="text" w:y="1"/>
                    <w:suppressOverlap/>
                    <w:rPr>
                      <w:i w:val="0"/>
                      <w:iCs w:val="0"/>
                    </w:rPr>
                  </w:pPr>
                  <w:r>
                    <w:rPr>
                      <w:noProof/>
                    </w:rPr>
                    <w:drawing>
                      <wp:anchor distT="0" distB="0" distL="114300" distR="114300" simplePos="0" relativeHeight="251671552" behindDoc="1" locked="0" layoutInCell="1" allowOverlap="1" wp14:anchorId="038BE6F7" wp14:editId="71FCB94F">
                        <wp:simplePos x="0" y="0"/>
                        <wp:positionH relativeFrom="column">
                          <wp:posOffset>-384756</wp:posOffset>
                        </wp:positionH>
                        <wp:positionV relativeFrom="paragraph">
                          <wp:posOffset>3182172</wp:posOffset>
                        </wp:positionV>
                        <wp:extent cx="3601671" cy="2773274"/>
                        <wp:effectExtent l="33020" t="43180" r="32385" b="32385"/>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7">
                                  <a:clrChange>
                                    <a:clrFrom>
                                      <a:srgbClr val="E2B97F"/>
                                    </a:clrFrom>
                                    <a:clrTo>
                                      <a:srgbClr val="E2B97F">
                                        <a:alpha val="0"/>
                                      </a:srgbClr>
                                    </a:clrTo>
                                  </a:clrChange>
                                  <a:duotone>
                                    <a:schemeClr val="accent1">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608221" cy="2778318"/>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p>
              </w:tc>
            </w:tr>
          </w:tbl>
          <w:p w14:paraId="38416CE3" w14:textId="7D4A3E91" w:rsidR="00307EC9" w:rsidRDefault="00307EC9" w:rsidP="00CD16A7"/>
        </w:tc>
      </w:tr>
      <w:tr w:rsidR="00C512DA" w14:paraId="434185A1" w14:textId="77777777" w:rsidTr="00CD16A7">
        <w:trPr>
          <w:gridAfter w:val="2"/>
          <w:wAfter w:w="5880" w:type="dxa"/>
          <w:trHeight w:val="10350"/>
        </w:trPr>
        <w:tc>
          <w:tcPr>
            <w:tcW w:w="4560" w:type="dxa"/>
          </w:tcPr>
          <w:p w14:paraId="31CC5D82" w14:textId="527C9A75" w:rsidR="0018266E" w:rsidRPr="002548FF" w:rsidRDefault="0018266E" w:rsidP="00CD16A7">
            <w:pPr>
              <w:pStyle w:val="NoSpacing"/>
              <w:ind w:left="720" w:firstLine="720"/>
              <w:rPr>
                <w:rFonts w:asciiTheme="majorHAnsi" w:hAnsiTheme="majorHAnsi"/>
                <w:color w:val="4D671B" w:themeColor="accent1" w:themeShade="80"/>
                <w:sz w:val="32"/>
                <w:szCs w:val="32"/>
              </w:rPr>
            </w:pPr>
            <w:r>
              <w:rPr>
                <w:noProof/>
              </w:rPr>
              <w:lastRenderedPageBreak/>
              <mc:AlternateContent>
                <mc:Choice Requires="wps">
                  <w:drawing>
                    <wp:anchor distT="0" distB="0" distL="114300" distR="114300" simplePos="0" relativeHeight="251676672" behindDoc="0" locked="0" layoutInCell="1" allowOverlap="1" wp14:anchorId="25E11EED" wp14:editId="5449B139">
                      <wp:simplePos x="0" y="0"/>
                      <wp:positionH relativeFrom="column">
                        <wp:posOffset>-219694</wp:posOffset>
                      </wp:positionH>
                      <wp:positionV relativeFrom="paragraph">
                        <wp:posOffset>-184068</wp:posOffset>
                      </wp:positionV>
                      <wp:extent cx="2956560" cy="70064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956560" cy="700645"/>
                              </a:xfrm>
                              <a:prstGeom prst="rect">
                                <a:avLst/>
                              </a:prstGeom>
                              <a:solidFill>
                                <a:schemeClr val="accent2"/>
                              </a:solidFill>
                              <a:ln w="6350">
                                <a:noFill/>
                              </a:ln>
                            </wps:spPr>
                            <wps:txbx>
                              <w:txbxContent>
                                <w:p w14:paraId="38F87ECD" w14:textId="6EBF4E49" w:rsidR="0018266E" w:rsidRPr="009E315D" w:rsidRDefault="0018266E" w:rsidP="0018266E">
                                  <w:pPr>
                                    <w:rPr>
                                      <w:rFonts w:ascii="Times New Roman" w:hAnsi="Times New Roman" w:cs="Times New Roman"/>
                                      <w:b/>
                                      <w:bCs/>
                                      <w:color w:val="63A537" w:themeColor="accent2"/>
                                      <w:sz w:val="40"/>
                                      <w:szCs w:val="40"/>
                                    </w:rPr>
                                  </w:pPr>
                                  <w:r w:rsidRPr="009E315D">
                                    <w:rPr>
                                      <w:rFonts w:ascii="Times New Roman" w:hAnsi="Times New Roman" w:cs="Times New Roman"/>
                                      <w:b/>
                                      <w:bCs/>
                                      <w:color w:val="FFFFFF" w:themeColor="background1"/>
                                      <w:sz w:val="40"/>
                                      <w:szCs w:val="40"/>
                                    </w:rPr>
                                    <w:t>Where Can I Recycle</w:t>
                                  </w:r>
                                  <w:r w:rsidR="00813D94" w:rsidRPr="009E315D">
                                    <w:rPr>
                                      <w:rFonts w:ascii="Times New Roman" w:hAnsi="Times New Roman" w:cs="Times New Roman"/>
                                      <w:b/>
                                      <w:bCs/>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1EED" id="Text Box 8" o:spid="_x0000_s1031" type="#_x0000_t202" style="position:absolute;left:0;text-align:left;margin-left:-17.3pt;margin-top:-14.5pt;width:232.8pt;height:5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" fillcolor="#63a537 [3205]" stroked="f" strokeweight=".5pt">
                      <v:textbox>
                        <w:txbxContent>
                          <w:p w14:paraId="38F87ECD" w14:textId="6EBF4E49" w:rsidR="0018266E" w:rsidRPr="009E315D" w:rsidRDefault="0018266E" w:rsidP="0018266E">
                            <w:pPr>
                              <w:rPr>
                                <w:rFonts w:ascii="Times New Roman" w:hAnsi="Times New Roman" w:cs="Times New Roman"/>
                                <w:b/>
                                <w:bCs/>
                                <w:color w:val="63A537" w:themeColor="accent2"/>
                                <w:sz w:val="40"/>
                                <w:szCs w:val="40"/>
                              </w:rPr>
                            </w:pPr>
                            <w:r w:rsidRPr="009E315D">
                              <w:rPr>
                                <w:rFonts w:ascii="Times New Roman" w:hAnsi="Times New Roman" w:cs="Times New Roman"/>
                                <w:b/>
                                <w:bCs/>
                                <w:color w:val="FFFFFF" w:themeColor="background1"/>
                                <w:sz w:val="40"/>
                                <w:szCs w:val="40"/>
                              </w:rPr>
                              <w:t>Where Can I Recycle</w:t>
                            </w:r>
                            <w:r w:rsidR="00813D94" w:rsidRPr="009E315D">
                              <w:rPr>
                                <w:rFonts w:ascii="Times New Roman" w:hAnsi="Times New Roman" w:cs="Times New Roman"/>
                                <w:b/>
                                <w:bCs/>
                                <w:color w:val="FFFFFF" w:themeColor="background1"/>
                                <w:sz w:val="40"/>
                                <w:szCs w:val="40"/>
                              </w:rPr>
                              <w:t>…</w:t>
                            </w:r>
                          </w:p>
                        </w:txbxContent>
                      </v:textbox>
                    </v:shape>
                  </w:pict>
                </mc:Fallback>
              </mc:AlternateContent>
            </w: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18266E" w14:paraId="653B0FFC" w14:textId="77777777" w:rsidTr="00CB4BB1">
              <w:trPr>
                <w:trHeight w:hRule="exact" w:val="9935"/>
                <w:tblHeader/>
                <w:jc w:val="left"/>
              </w:trPr>
              <w:tc>
                <w:tcPr>
                  <w:tcW w:w="4579" w:type="dxa"/>
                  <w:tcMar>
                    <w:right w:w="432" w:type="dxa"/>
                  </w:tcMar>
                </w:tcPr>
                <w:p w14:paraId="082C0C03" w14:textId="642E71E3" w:rsidR="0018266E" w:rsidRDefault="0018266E" w:rsidP="00053EE5">
                  <w:pPr>
                    <w:pStyle w:val="Heading1"/>
                    <w:framePr w:hSpace="180" w:wrap="around" w:vAnchor="text" w:hAnchor="text" w:y="1"/>
                    <w:suppressOverlap/>
                    <w:outlineLvl w:val="0"/>
                  </w:pPr>
                </w:p>
                <w:p w14:paraId="1CD58305" w14:textId="1BA97244" w:rsidR="0018266E" w:rsidRDefault="0018266E" w:rsidP="00053EE5">
                  <w:pPr>
                    <w:framePr w:hSpace="180" w:wrap="around" w:vAnchor="text" w:hAnchor="text" w:y="1"/>
                    <w:suppressOverlap/>
                  </w:pPr>
                </w:p>
              </w:tc>
              <w:tc>
                <w:tcPr>
                  <w:tcW w:w="5227" w:type="dxa"/>
                  <w:tcMar>
                    <w:left w:w="432" w:type="dxa"/>
                    <w:right w:w="432" w:type="dxa"/>
                  </w:tcMar>
                </w:tcPr>
                <w:p w14:paraId="46100592" w14:textId="77777777" w:rsidR="0018266E" w:rsidRDefault="0018266E" w:rsidP="00053EE5">
                  <w:pPr>
                    <w:framePr w:hSpace="180" w:wrap="around" w:vAnchor="text" w:hAnchor="text" w:y="1"/>
                    <w:suppressOverlap/>
                  </w:pPr>
                </w:p>
                <w:p w14:paraId="6FB29910" w14:textId="66E6A8F5" w:rsidR="0018266E" w:rsidRDefault="0018266E" w:rsidP="00053EE5">
                  <w:pPr>
                    <w:framePr w:hSpace="180" w:wrap="around" w:vAnchor="text" w:hAnchor="text" w:y="1"/>
                    <w:suppressOverlap/>
                  </w:pPr>
                </w:p>
                <w:p w14:paraId="31A6F1A6" w14:textId="77777777" w:rsidR="0018266E" w:rsidRDefault="0018266E" w:rsidP="00053EE5">
                  <w:pPr>
                    <w:framePr w:hSpace="180" w:wrap="around" w:vAnchor="text" w:hAnchor="text" w:y="1"/>
                    <w:suppressOverlap/>
                  </w:pPr>
                </w:p>
                <w:p w14:paraId="6C914A70" w14:textId="77777777" w:rsidR="0018266E" w:rsidRDefault="0018266E" w:rsidP="00053EE5">
                  <w:pPr>
                    <w:framePr w:hSpace="180" w:wrap="around" w:vAnchor="text" w:hAnchor="text" w:y="1"/>
                    <w:suppressOverlap/>
                  </w:pPr>
                </w:p>
                <w:p w14:paraId="1CE1A26D" w14:textId="77777777" w:rsidR="0018266E" w:rsidRDefault="0018266E" w:rsidP="00053EE5">
                  <w:pPr>
                    <w:pStyle w:val="Heading1"/>
                    <w:framePr w:hSpace="180" w:wrap="around" w:vAnchor="text" w:hAnchor="text" w:y="1"/>
                    <w:suppressOverlap/>
                    <w:outlineLvl w:val="0"/>
                  </w:pPr>
                </w:p>
              </w:tc>
              <w:tc>
                <w:tcPr>
                  <w:tcW w:w="4579" w:type="dxa"/>
                  <w:tcMar>
                    <w:left w:w="432" w:type="dxa"/>
                  </w:tcMar>
                </w:tcPr>
                <w:p w14:paraId="1720ED44" w14:textId="48FBE747" w:rsidR="0018266E" w:rsidRDefault="0018266E" w:rsidP="00053EE5">
                  <w:pPr>
                    <w:pStyle w:val="Heading1"/>
                    <w:framePr w:hSpace="180" w:wrap="around" w:vAnchor="text" w:hAnchor="text" w:y="1"/>
                    <w:suppressOverlap/>
                    <w:jc w:val="center"/>
                    <w:outlineLvl w:val="0"/>
                  </w:pPr>
                </w:p>
              </w:tc>
            </w:tr>
          </w:tbl>
          <w:p w14:paraId="71562D80" w14:textId="4B0FD202" w:rsidR="00C512DA" w:rsidRPr="0018266E" w:rsidRDefault="00C512DA" w:rsidP="00CD16A7">
            <w:pPr>
              <w:pStyle w:val="Caption"/>
              <w:rPr>
                <w:b/>
                <w:bCs/>
              </w:rPr>
            </w:pPr>
          </w:p>
        </w:tc>
      </w:tr>
    </w:tbl>
    <w:p w14:paraId="07FC015F" w14:textId="4856E1C4" w:rsidR="009013BC" w:rsidRDefault="00053EE5" w:rsidP="004F2B9C">
      <w:r>
        <w:rPr>
          <w:noProof/>
        </w:rPr>
        <mc:AlternateContent>
          <mc:Choice Requires="wps">
            <w:drawing>
              <wp:anchor distT="0" distB="0" distL="114300" distR="114300" simplePos="0" relativeHeight="251683840" behindDoc="0" locked="0" layoutInCell="1" allowOverlap="1" wp14:anchorId="343B8FFB" wp14:editId="09013963">
                <wp:simplePos x="0" y="0"/>
                <wp:positionH relativeFrom="column">
                  <wp:posOffset>6442223</wp:posOffset>
                </wp:positionH>
                <wp:positionV relativeFrom="paragraph">
                  <wp:posOffset>-175407</wp:posOffset>
                </wp:positionV>
                <wp:extent cx="2896870" cy="7227274"/>
                <wp:effectExtent l="0" t="0" r="17780" b="12065"/>
                <wp:wrapNone/>
                <wp:docPr id="24" name="Text Box 24"/>
                <wp:cNvGraphicFramePr/>
                <a:graphic xmlns:a="http://schemas.openxmlformats.org/drawingml/2006/main">
                  <a:graphicData uri="http://schemas.microsoft.com/office/word/2010/wordprocessingShape">
                    <wps:wsp>
                      <wps:cNvSpPr txBox="1"/>
                      <wps:spPr>
                        <a:xfrm>
                          <a:off x="0" y="0"/>
                          <a:ext cx="2896870" cy="7227274"/>
                        </a:xfrm>
                        <a:prstGeom prst="rect">
                          <a:avLst/>
                        </a:prstGeom>
                        <a:solidFill>
                          <a:schemeClr val="lt1"/>
                        </a:solidFill>
                        <a:ln w="6350">
                          <a:solidFill>
                            <a:srgbClr val="87B32F"/>
                          </a:solidFill>
                        </a:ln>
                      </wps:spPr>
                      <wps:txbx>
                        <w:txbxContent>
                          <w:p w14:paraId="1759A635" w14:textId="77777777" w:rsidR="003239AC" w:rsidRPr="00C27AF9" w:rsidRDefault="003239AC" w:rsidP="003239AC">
                            <w:pPr>
                              <w:pStyle w:val="ReturnAddress"/>
                              <w:rPr>
                                <w:b/>
                                <w:bCs/>
                                <w:color w:val="729928" w:themeColor="accent1" w:themeShade="BF"/>
                                <w:u w:val="single"/>
                              </w:rPr>
                            </w:pPr>
                            <w:r w:rsidRPr="00C27AF9">
                              <w:rPr>
                                <w:b/>
                                <w:bCs/>
                                <w:color w:val="729928" w:themeColor="accent1" w:themeShade="BF"/>
                                <w:u w:val="single"/>
                              </w:rPr>
                              <w:t xml:space="preserve">Medications </w:t>
                            </w:r>
                          </w:p>
                          <w:p w14:paraId="6549FD98" w14:textId="08432769" w:rsidR="003239AC" w:rsidRPr="008472AB" w:rsidRDefault="003239AC" w:rsidP="00A81501">
                            <w:pPr>
                              <w:pStyle w:val="ReturnAddress"/>
                              <w:numPr>
                                <w:ilvl w:val="0"/>
                                <w:numId w:val="30"/>
                              </w:numPr>
                              <w:rPr>
                                <w:color w:val="000000" w:themeColor="text1"/>
                              </w:rPr>
                            </w:pPr>
                            <w:r w:rsidRPr="008472AB">
                              <w:rPr>
                                <w:color w:val="000000" w:themeColor="text1"/>
                              </w:rPr>
                              <w:t xml:space="preserve">Leftover </w:t>
                            </w:r>
                            <w:r w:rsidR="00C27AF9" w:rsidRPr="008472AB">
                              <w:rPr>
                                <w:color w:val="000000" w:themeColor="text1"/>
                              </w:rPr>
                              <w:t xml:space="preserve">Or Expired Prescription/ Non-Prescription Medications </w:t>
                            </w:r>
                          </w:p>
                          <w:p w14:paraId="62928EDA" w14:textId="1F04F01A" w:rsidR="003239AC" w:rsidRPr="008472AB" w:rsidRDefault="003239AC" w:rsidP="003239AC">
                            <w:pPr>
                              <w:pStyle w:val="ReturnAddress"/>
                              <w:rPr>
                                <w:b/>
                                <w:bCs/>
                                <w:color w:val="000000" w:themeColor="text1"/>
                              </w:rPr>
                            </w:pPr>
                            <w:r w:rsidRPr="008472AB">
                              <w:rPr>
                                <w:b/>
                                <w:bCs/>
                                <w:color w:val="000000" w:themeColor="text1"/>
                              </w:rPr>
                              <w:t xml:space="preserve">Rexall Drug Store </w:t>
                            </w:r>
                            <w:r w:rsidR="00C27AF9" w:rsidRPr="008472AB">
                              <w:rPr>
                                <w:b/>
                                <w:bCs/>
                                <w:color w:val="000000" w:themeColor="text1"/>
                              </w:rPr>
                              <w:t xml:space="preserve">418 </w:t>
                            </w:r>
                            <w:r w:rsidRPr="008472AB">
                              <w:rPr>
                                <w:b/>
                                <w:bCs/>
                                <w:color w:val="000000" w:themeColor="text1"/>
                              </w:rPr>
                              <w:t>Yellowhead Hwy</w:t>
                            </w:r>
                            <w:r w:rsidR="00C27AF9" w:rsidRPr="008472AB">
                              <w:rPr>
                                <w:b/>
                                <w:bCs/>
                                <w:color w:val="000000" w:themeColor="text1"/>
                              </w:rPr>
                              <w:t xml:space="preserve">, </w:t>
                            </w:r>
                            <w:r w:rsidRPr="008472AB">
                              <w:rPr>
                                <w:b/>
                                <w:bCs/>
                                <w:color w:val="000000" w:themeColor="text1"/>
                              </w:rPr>
                              <w:t>Burns Lake</w:t>
                            </w:r>
                            <w:r w:rsidR="00C27AF9" w:rsidRPr="008472AB">
                              <w:rPr>
                                <w:b/>
                                <w:bCs/>
                                <w:color w:val="000000" w:themeColor="text1"/>
                              </w:rPr>
                              <w:t xml:space="preserve">, </w:t>
                            </w:r>
                            <w:r w:rsidRPr="008472AB">
                              <w:rPr>
                                <w:b/>
                                <w:bCs/>
                                <w:color w:val="000000" w:themeColor="text1"/>
                              </w:rPr>
                              <w:t xml:space="preserve">BC </w:t>
                            </w:r>
                            <w:r w:rsidR="00C27AF9" w:rsidRPr="008472AB">
                              <w:rPr>
                                <w:b/>
                                <w:bCs/>
                                <w:color w:val="000000" w:themeColor="text1"/>
                              </w:rPr>
                              <w:t xml:space="preserve">250-692-7213 </w:t>
                            </w:r>
                          </w:p>
                          <w:p w14:paraId="2B7F2AD9" w14:textId="617F83CC" w:rsidR="003239AC" w:rsidRPr="008472AB" w:rsidRDefault="003239AC" w:rsidP="003239AC">
                            <w:pPr>
                              <w:pStyle w:val="ReturnAddress"/>
                              <w:rPr>
                                <w:b/>
                                <w:bCs/>
                                <w:color w:val="000000" w:themeColor="text1"/>
                              </w:rPr>
                            </w:pPr>
                            <w:r w:rsidRPr="008472AB">
                              <w:rPr>
                                <w:b/>
                                <w:bCs/>
                                <w:color w:val="000000" w:themeColor="text1"/>
                              </w:rPr>
                              <w:t>Pharmasave Lakeview Mall</w:t>
                            </w:r>
                            <w:r w:rsidR="00C27AF9" w:rsidRPr="008472AB">
                              <w:rPr>
                                <w:b/>
                                <w:bCs/>
                                <w:color w:val="000000" w:themeColor="text1"/>
                              </w:rPr>
                              <w:t xml:space="preserve">, </w:t>
                            </w:r>
                            <w:r w:rsidRPr="008472AB">
                              <w:rPr>
                                <w:b/>
                                <w:bCs/>
                                <w:color w:val="000000" w:themeColor="text1"/>
                              </w:rPr>
                              <w:t>Burns Lake</w:t>
                            </w:r>
                            <w:r w:rsidR="00C27AF9" w:rsidRPr="008472AB">
                              <w:rPr>
                                <w:b/>
                                <w:bCs/>
                                <w:color w:val="000000" w:themeColor="text1"/>
                              </w:rPr>
                              <w:t xml:space="preserve">, </w:t>
                            </w:r>
                            <w:r w:rsidRPr="008472AB">
                              <w:rPr>
                                <w:b/>
                                <w:bCs/>
                                <w:color w:val="000000" w:themeColor="text1"/>
                              </w:rPr>
                              <w:t xml:space="preserve">BC </w:t>
                            </w:r>
                            <w:r w:rsidR="00C27AF9" w:rsidRPr="008472AB">
                              <w:rPr>
                                <w:b/>
                                <w:bCs/>
                                <w:color w:val="000000" w:themeColor="text1"/>
                              </w:rPr>
                              <w:t xml:space="preserve">250-692-7077 </w:t>
                            </w:r>
                          </w:p>
                          <w:p w14:paraId="6A45EB1D" w14:textId="1847A34A" w:rsidR="003239AC" w:rsidRPr="008472AB" w:rsidRDefault="003239AC" w:rsidP="008201F1">
                            <w:pPr>
                              <w:pStyle w:val="ReturnAddress"/>
                              <w:rPr>
                                <w:b/>
                                <w:bCs/>
                                <w:color w:val="000000" w:themeColor="text1"/>
                                <w:u w:val="single"/>
                              </w:rPr>
                            </w:pPr>
                            <w:r w:rsidRPr="008472AB">
                              <w:rPr>
                                <w:b/>
                                <w:bCs/>
                                <w:color w:val="000000" w:themeColor="text1"/>
                              </w:rPr>
                              <w:t xml:space="preserve">Real Canadian Wholesale Club Pharmacy </w:t>
                            </w:r>
                            <w:r w:rsidR="00C27AF9" w:rsidRPr="008472AB">
                              <w:rPr>
                                <w:b/>
                                <w:bCs/>
                                <w:color w:val="000000" w:themeColor="text1"/>
                              </w:rPr>
                              <w:t xml:space="preserve">201 </w:t>
                            </w:r>
                            <w:r w:rsidRPr="008472AB">
                              <w:rPr>
                                <w:b/>
                                <w:bCs/>
                                <w:color w:val="000000" w:themeColor="text1"/>
                              </w:rPr>
                              <w:t xml:space="preserve">Highway </w:t>
                            </w:r>
                            <w:r w:rsidR="00C27AF9" w:rsidRPr="008472AB">
                              <w:rPr>
                                <w:b/>
                                <w:bCs/>
                                <w:color w:val="000000" w:themeColor="text1"/>
                              </w:rPr>
                              <w:t xml:space="preserve">16 </w:t>
                            </w:r>
                            <w:r w:rsidRPr="008472AB">
                              <w:rPr>
                                <w:b/>
                                <w:bCs/>
                                <w:color w:val="000000" w:themeColor="text1"/>
                              </w:rPr>
                              <w:t>W</w:t>
                            </w:r>
                            <w:r w:rsidR="00C27AF9" w:rsidRPr="008472AB">
                              <w:rPr>
                                <w:b/>
                                <w:bCs/>
                                <w:color w:val="000000" w:themeColor="text1"/>
                              </w:rPr>
                              <w:t xml:space="preserve">. </w:t>
                            </w:r>
                            <w:r w:rsidRPr="008472AB">
                              <w:rPr>
                                <w:b/>
                                <w:bCs/>
                                <w:color w:val="000000" w:themeColor="text1"/>
                              </w:rPr>
                              <w:t>Burns Lake</w:t>
                            </w:r>
                            <w:r w:rsidR="00C27AF9" w:rsidRPr="008472AB">
                              <w:rPr>
                                <w:b/>
                                <w:bCs/>
                                <w:color w:val="000000" w:themeColor="text1"/>
                              </w:rPr>
                              <w:t xml:space="preserve">, </w:t>
                            </w:r>
                            <w:r w:rsidRPr="008472AB">
                              <w:rPr>
                                <w:b/>
                                <w:bCs/>
                                <w:color w:val="000000" w:themeColor="text1"/>
                              </w:rPr>
                              <w:t xml:space="preserve">BC </w:t>
                            </w:r>
                            <w:r w:rsidR="00C27AF9" w:rsidRPr="008472AB">
                              <w:rPr>
                                <w:b/>
                                <w:bCs/>
                                <w:color w:val="000000" w:themeColor="text1"/>
                              </w:rPr>
                              <w:t>250-692-1987</w:t>
                            </w:r>
                          </w:p>
                          <w:p w14:paraId="56BA049E" w14:textId="1E742F43" w:rsidR="008201F1" w:rsidRPr="00C27AF9" w:rsidRDefault="008201F1" w:rsidP="008201F1">
                            <w:pPr>
                              <w:pStyle w:val="ReturnAddress"/>
                              <w:rPr>
                                <w:b/>
                                <w:bCs/>
                                <w:color w:val="729928" w:themeColor="accent1" w:themeShade="BF"/>
                                <w:u w:val="single"/>
                              </w:rPr>
                            </w:pPr>
                            <w:r w:rsidRPr="00C27AF9">
                              <w:rPr>
                                <w:b/>
                                <w:bCs/>
                                <w:color w:val="729928" w:themeColor="accent1" w:themeShade="BF"/>
                                <w:u w:val="single"/>
                              </w:rPr>
                              <w:t xml:space="preserve">Other Items </w:t>
                            </w:r>
                          </w:p>
                          <w:p w14:paraId="0B930430" w14:textId="2986E0D7" w:rsidR="00513C06" w:rsidRPr="008472AB" w:rsidRDefault="00513C06" w:rsidP="008201F1">
                            <w:pPr>
                              <w:pStyle w:val="ReturnAddress"/>
                              <w:rPr>
                                <w:b/>
                                <w:bCs/>
                                <w:color w:val="000000" w:themeColor="text1"/>
                              </w:rPr>
                            </w:pPr>
                            <w:r w:rsidRPr="008472AB">
                              <w:rPr>
                                <w:b/>
                                <w:bCs/>
                                <w:color w:val="000000" w:themeColor="text1"/>
                              </w:rPr>
                              <w:t xml:space="preserve">The Burns Lake Transfer Station </w:t>
                            </w:r>
                            <w:r w:rsidR="00C27AF9" w:rsidRPr="008472AB">
                              <w:rPr>
                                <w:b/>
                                <w:bCs/>
                                <w:color w:val="000000" w:themeColor="text1"/>
                              </w:rPr>
                              <w:t xml:space="preserve">Also Accepts the Following Items for Recycling: </w:t>
                            </w:r>
                          </w:p>
                          <w:p w14:paraId="01A6BA8E" w14:textId="1D5BB9F5" w:rsidR="00513C06" w:rsidRPr="008472AB" w:rsidRDefault="00513C06" w:rsidP="00A81501">
                            <w:pPr>
                              <w:pStyle w:val="ReturnAddress"/>
                              <w:numPr>
                                <w:ilvl w:val="0"/>
                                <w:numId w:val="30"/>
                              </w:numPr>
                              <w:rPr>
                                <w:color w:val="000000" w:themeColor="text1"/>
                              </w:rPr>
                            </w:pPr>
                            <w:r w:rsidRPr="008472AB">
                              <w:rPr>
                                <w:color w:val="000000" w:themeColor="text1"/>
                              </w:rPr>
                              <w:t xml:space="preserve">Propane Tanks </w:t>
                            </w:r>
                          </w:p>
                          <w:p w14:paraId="264FEB08" w14:textId="62F99F2E" w:rsidR="00513C06" w:rsidRPr="008472AB" w:rsidRDefault="00513C06" w:rsidP="00A81501">
                            <w:pPr>
                              <w:pStyle w:val="ReturnAddress"/>
                              <w:numPr>
                                <w:ilvl w:val="0"/>
                                <w:numId w:val="30"/>
                              </w:numPr>
                              <w:rPr>
                                <w:color w:val="000000" w:themeColor="text1"/>
                              </w:rPr>
                            </w:pPr>
                            <w:r w:rsidRPr="008472AB">
                              <w:rPr>
                                <w:color w:val="000000" w:themeColor="text1"/>
                              </w:rPr>
                              <w:t xml:space="preserve">Metal Scrap </w:t>
                            </w:r>
                            <w:r w:rsidR="00C27AF9" w:rsidRPr="008472AB">
                              <w:rPr>
                                <w:color w:val="000000" w:themeColor="text1"/>
                              </w:rPr>
                              <w:t>(</w:t>
                            </w:r>
                            <w:r w:rsidRPr="008472AB">
                              <w:rPr>
                                <w:color w:val="000000" w:themeColor="text1"/>
                              </w:rPr>
                              <w:t>Steel</w:t>
                            </w:r>
                            <w:r w:rsidR="00C27AF9" w:rsidRPr="008472AB">
                              <w:rPr>
                                <w:color w:val="000000" w:themeColor="text1"/>
                              </w:rPr>
                              <w:t xml:space="preserve">/Tin Cans &amp; Auto Hulk) </w:t>
                            </w:r>
                          </w:p>
                          <w:p w14:paraId="6A7647AB" w14:textId="1D5C83E0" w:rsidR="00513C06" w:rsidRPr="008472AB" w:rsidRDefault="00513C06" w:rsidP="00A81501">
                            <w:pPr>
                              <w:pStyle w:val="ReturnAddress"/>
                              <w:numPr>
                                <w:ilvl w:val="0"/>
                                <w:numId w:val="30"/>
                              </w:numPr>
                              <w:rPr>
                                <w:color w:val="000000" w:themeColor="text1"/>
                              </w:rPr>
                            </w:pPr>
                            <w:r w:rsidRPr="008472AB">
                              <w:rPr>
                                <w:color w:val="000000" w:themeColor="text1"/>
                              </w:rPr>
                              <w:t>Grass Clippings</w:t>
                            </w:r>
                            <w:r w:rsidR="00C27AF9" w:rsidRPr="008472AB">
                              <w:rPr>
                                <w:color w:val="000000" w:themeColor="text1"/>
                              </w:rPr>
                              <w:t xml:space="preserve">/Leaves </w:t>
                            </w:r>
                          </w:p>
                          <w:p w14:paraId="1172D725" w14:textId="30D20FD5" w:rsidR="00513C06" w:rsidRPr="008472AB" w:rsidRDefault="00513C06" w:rsidP="008201F1">
                            <w:pPr>
                              <w:pStyle w:val="ReturnAddress"/>
                              <w:rPr>
                                <w:b/>
                                <w:bCs/>
                                <w:color w:val="000000" w:themeColor="text1"/>
                              </w:rPr>
                            </w:pPr>
                            <w:r w:rsidRPr="008472AB">
                              <w:rPr>
                                <w:b/>
                                <w:bCs/>
                                <w:color w:val="000000" w:themeColor="text1"/>
                              </w:rPr>
                              <w:t xml:space="preserve">The Recycling Depot </w:t>
                            </w:r>
                            <w:r w:rsidR="00C27AF9" w:rsidRPr="008472AB">
                              <w:rPr>
                                <w:b/>
                                <w:bCs/>
                                <w:color w:val="000000" w:themeColor="text1"/>
                              </w:rPr>
                              <w:t xml:space="preserve">at The </w:t>
                            </w:r>
                            <w:r w:rsidR="00A6040C" w:rsidRPr="008472AB">
                              <w:rPr>
                                <w:b/>
                                <w:bCs/>
                                <w:color w:val="000000" w:themeColor="text1"/>
                              </w:rPr>
                              <w:t>Burns Lake</w:t>
                            </w:r>
                            <w:r w:rsidRPr="008472AB">
                              <w:rPr>
                                <w:b/>
                                <w:bCs/>
                                <w:color w:val="000000" w:themeColor="text1"/>
                              </w:rPr>
                              <w:t xml:space="preserve"> Transfer Station </w:t>
                            </w:r>
                            <w:r w:rsidR="00C27AF9" w:rsidRPr="008472AB">
                              <w:rPr>
                                <w:b/>
                                <w:bCs/>
                                <w:color w:val="000000" w:themeColor="text1"/>
                              </w:rPr>
                              <w:t xml:space="preserve">Accepts: </w:t>
                            </w:r>
                          </w:p>
                          <w:p w14:paraId="40CB041C" w14:textId="77777777" w:rsidR="00F752FE" w:rsidRPr="008472AB" w:rsidRDefault="00F752FE" w:rsidP="00F752FE">
                            <w:pPr>
                              <w:pStyle w:val="ReturnAddress"/>
                              <w:numPr>
                                <w:ilvl w:val="0"/>
                                <w:numId w:val="33"/>
                              </w:numPr>
                              <w:rPr>
                                <w:color w:val="000000" w:themeColor="text1"/>
                              </w:rPr>
                            </w:pPr>
                            <w:r w:rsidRPr="008472AB">
                              <w:rPr>
                                <w:color w:val="000000" w:themeColor="text1"/>
                              </w:rPr>
                              <w:t xml:space="preserve">Residential Cardboard and Mixed Paper </w:t>
                            </w:r>
                          </w:p>
                          <w:p w14:paraId="476989D4" w14:textId="77777777" w:rsidR="00F752FE" w:rsidRPr="008472AB" w:rsidRDefault="00F752FE" w:rsidP="00F752FE">
                            <w:pPr>
                              <w:pStyle w:val="ReturnAddress"/>
                              <w:numPr>
                                <w:ilvl w:val="0"/>
                                <w:numId w:val="33"/>
                              </w:numPr>
                              <w:rPr>
                                <w:color w:val="000000" w:themeColor="text1"/>
                              </w:rPr>
                            </w:pPr>
                            <w:r w:rsidRPr="008472AB">
                              <w:rPr>
                                <w:color w:val="000000" w:themeColor="text1"/>
                              </w:rPr>
                              <w:t xml:space="preserve">Residential Containers </w:t>
                            </w:r>
                          </w:p>
                          <w:p w14:paraId="36D953D2" w14:textId="77777777" w:rsidR="00F752FE" w:rsidRPr="008472AB" w:rsidRDefault="00F752FE" w:rsidP="00F752FE">
                            <w:pPr>
                              <w:pStyle w:val="ReturnAddress"/>
                              <w:numPr>
                                <w:ilvl w:val="0"/>
                                <w:numId w:val="33"/>
                              </w:numPr>
                              <w:rPr>
                                <w:color w:val="000000" w:themeColor="text1"/>
                              </w:rPr>
                            </w:pPr>
                            <w:r w:rsidRPr="008472AB">
                              <w:rPr>
                                <w:color w:val="000000" w:themeColor="text1"/>
                              </w:rPr>
                              <w:t xml:space="preserve">Residential Plastic Packaging </w:t>
                            </w:r>
                          </w:p>
                          <w:p w14:paraId="4A7175E8" w14:textId="77777777" w:rsidR="00F752FE" w:rsidRPr="008472AB" w:rsidRDefault="00F752FE" w:rsidP="00F752FE">
                            <w:pPr>
                              <w:pStyle w:val="ReturnAddress"/>
                              <w:numPr>
                                <w:ilvl w:val="0"/>
                                <w:numId w:val="33"/>
                              </w:numPr>
                              <w:rPr>
                                <w:color w:val="000000" w:themeColor="text1"/>
                              </w:rPr>
                            </w:pPr>
                            <w:r w:rsidRPr="008472AB">
                              <w:rPr>
                                <w:color w:val="000000" w:themeColor="text1"/>
                              </w:rPr>
                              <w:t xml:space="preserve">Residential Plastic Bags and Overwrap </w:t>
                            </w:r>
                          </w:p>
                          <w:p w14:paraId="7DC51E38" w14:textId="77777777" w:rsidR="00F752FE" w:rsidRPr="008472AB" w:rsidRDefault="00F752FE" w:rsidP="00F752FE">
                            <w:pPr>
                              <w:pStyle w:val="ReturnAddress"/>
                              <w:numPr>
                                <w:ilvl w:val="0"/>
                                <w:numId w:val="33"/>
                              </w:numPr>
                              <w:rPr>
                                <w:color w:val="000000" w:themeColor="text1"/>
                              </w:rPr>
                            </w:pPr>
                            <w:r w:rsidRPr="008472AB">
                              <w:rPr>
                                <w:color w:val="000000" w:themeColor="text1"/>
                              </w:rPr>
                              <w:t xml:space="preserve">Residential Glass Jars and Bottles </w:t>
                            </w:r>
                          </w:p>
                          <w:p w14:paraId="0E253B7D" w14:textId="77777777" w:rsidR="00F752FE" w:rsidRPr="008472AB" w:rsidRDefault="00F752FE" w:rsidP="00F752FE">
                            <w:pPr>
                              <w:pStyle w:val="ReturnAddress"/>
                              <w:numPr>
                                <w:ilvl w:val="0"/>
                                <w:numId w:val="33"/>
                              </w:numPr>
                              <w:rPr>
                                <w:color w:val="000000" w:themeColor="text1"/>
                              </w:rPr>
                            </w:pPr>
                            <w:r w:rsidRPr="008472AB">
                              <w:rPr>
                                <w:color w:val="000000" w:themeColor="text1"/>
                              </w:rPr>
                              <w:t xml:space="preserve">Residential Styrofoam </w:t>
                            </w:r>
                          </w:p>
                          <w:p w14:paraId="4567E8AD" w14:textId="77777777" w:rsidR="00F752FE" w:rsidRPr="008472AB" w:rsidRDefault="00F752FE" w:rsidP="00F752FE">
                            <w:pPr>
                              <w:pStyle w:val="ReturnAddress"/>
                              <w:numPr>
                                <w:ilvl w:val="0"/>
                                <w:numId w:val="33"/>
                              </w:numPr>
                              <w:rPr>
                                <w:color w:val="000000" w:themeColor="text1"/>
                              </w:rPr>
                            </w:pPr>
                            <w:r w:rsidRPr="008472AB">
                              <w:rPr>
                                <w:color w:val="000000" w:themeColor="text1"/>
                              </w:rPr>
                              <w:t>Agricultural Plastics</w:t>
                            </w:r>
                          </w:p>
                          <w:p w14:paraId="4C3FBE73" w14:textId="64EB4E59" w:rsidR="00513C06" w:rsidRPr="008472AB" w:rsidRDefault="00513C06" w:rsidP="008201F1">
                            <w:pPr>
                              <w:pStyle w:val="ReturnAddress"/>
                              <w:rPr>
                                <w:color w:val="000000" w:themeColor="text1"/>
                              </w:rPr>
                            </w:pPr>
                            <w:r w:rsidRPr="008472AB">
                              <w:rPr>
                                <w:b/>
                                <w:bCs/>
                                <w:color w:val="000000" w:themeColor="text1"/>
                              </w:rPr>
                              <w:t xml:space="preserve">The Southside Transfer Station </w:t>
                            </w:r>
                            <w:r w:rsidR="00C27AF9" w:rsidRPr="008472AB">
                              <w:rPr>
                                <w:b/>
                                <w:bCs/>
                                <w:color w:val="000000" w:themeColor="text1"/>
                              </w:rPr>
                              <w:t>Also Accepts</w:t>
                            </w:r>
                            <w:r w:rsidR="00C27AF9" w:rsidRPr="008472AB">
                              <w:rPr>
                                <w:color w:val="000000" w:themeColor="text1"/>
                              </w:rPr>
                              <w:t xml:space="preserve">: </w:t>
                            </w:r>
                          </w:p>
                          <w:p w14:paraId="0C54DADB" w14:textId="25821865" w:rsidR="00513C06" w:rsidRPr="008472AB" w:rsidRDefault="004B1A96" w:rsidP="00A81501">
                            <w:pPr>
                              <w:pStyle w:val="ReturnAddress"/>
                              <w:numPr>
                                <w:ilvl w:val="0"/>
                                <w:numId w:val="32"/>
                              </w:numPr>
                              <w:rPr>
                                <w:color w:val="000000" w:themeColor="text1"/>
                              </w:rPr>
                            </w:pPr>
                            <w:r w:rsidRPr="008472AB">
                              <w:rPr>
                                <w:color w:val="000000" w:themeColor="text1"/>
                              </w:rPr>
                              <w:t xml:space="preserve">Residential </w:t>
                            </w:r>
                            <w:r w:rsidR="00513C06" w:rsidRPr="008472AB">
                              <w:rPr>
                                <w:color w:val="000000" w:themeColor="text1"/>
                              </w:rPr>
                              <w:t xml:space="preserve">Cardboard </w:t>
                            </w:r>
                            <w:r w:rsidR="00C27AF9" w:rsidRPr="008472AB">
                              <w:rPr>
                                <w:color w:val="000000" w:themeColor="text1"/>
                              </w:rPr>
                              <w:t xml:space="preserve">and </w:t>
                            </w:r>
                            <w:r w:rsidR="00513C06" w:rsidRPr="008472AB">
                              <w:rPr>
                                <w:color w:val="000000" w:themeColor="text1"/>
                              </w:rPr>
                              <w:t xml:space="preserve">Paper </w:t>
                            </w:r>
                          </w:p>
                          <w:p w14:paraId="38D20451" w14:textId="0AEEA9F8" w:rsidR="00513C06" w:rsidRPr="008472AB" w:rsidRDefault="00513C06" w:rsidP="00A81501">
                            <w:pPr>
                              <w:pStyle w:val="ReturnAddress"/>
                              <w:numPr>
                                <w:ilvl w:val="0"/>
                                <w:numId w:val="32"/>
                              </w:numPr>
                              <w:rPr>
                                <w:color w:val="000000" w:themeColor="text1"/>
                              </w:rPr>
                            </w:pPr>
                            <w:r w:rsidRPr="008472AB">
                              <w:rPr>
                                <w:color w:val="000000" w:themeColor="text1"/>
                              </w:rPr>
                              <w:t xml:space="preserve">Metal Scrap </w:t>
                            </w:r>
                          </w:p>
                          <w:p w14:paraId="74F8D8E5" w14:textId="00FB4951" w:rsidR="007D5C88" w:rsidRPr="008472AB" w:rsidRDefault="007D5C88" w:rsidP="00A81501">
                            <w:pPr>
                              <w:pStyle w:val="ReturnAddress"/>
                              <w:numPr>
                                <w:ilvl w:val="0"/>
                                <w:numId w:val="32"/>
                              </w:numPr>
                              <w:rPr>
                                <w:color w:val="000000" w:themeColor="text1"/>
                              </w:rPr>
                            </w:pPr>
                            <w:r w:rsidRPr="008472AB">
                              <w:rPr>
                                <w:color w:val="000000" w:themeColor="text1"/>
                              </w:rPr>
                              <w:t>Agricultural Plastics</w:t>
                            </w:r>
                          </w:p>
                          <w:p w14:paraId="0132F7F3" w14:textId="416AB987" w:rsidR="008472AB" w:rsidRPr="00513C06" w:rsidRDefault="008201F1" w:rsidP="008201F1">
                            <w:pPr>
                              <w:pStyle w:val="ReturnAddress"/>
                            </w:pPr>
                            <w:r w:rsidRPr="008201F1">
                              <w:rPr>
                                <w:highlight w:val="yellow"/>
                              </w:rPr>
                              <w:t xml:space="preserve">For more information about recycling options near you, please visit: </w:t>
                            </w:r>
                            <w:hyperlink r:id="rId19" w:history="1">
                              <w:r w:rsidRPr="008201F1">
                                <w:rPr>
                                  <w:rStyle w:val="Hyperlink"/>
                                  <w:highlight w:val="yellow"/>
                                </w:rPr>
                                <w:t>www.bcrecycles.ca</w:t>
                              </w:r>
                            </w:hyperlink>
                            <w:r>
                              <w:t xml:space="preserve"> </w:t>
                            </w:r>
                            <w:r w:rsidR="008472AB">
                              <w:t xml:space="preserve">or </w:t>
                            </w:r>
                            <w:hyperlink r:id="rId20" w:history="1">
                              <w:r w:rsidR="008472AB" w:rsidRPr="008845D4">
                                <w:rPr>
                                  <w:rStyle w:val="Hyperlink"/>
                                </w:rPr>
                                <w:t>WWW.RDBN.bc.ca</w:t>
                              </w:r>
                            </w:hyperlink>
                          </w:p>
                          <w:p w14:paraId="40BF2FAE" w14:textId="77777777" w:rsidR="008201F1" w:rsidRDefault="008201F1" w:rsidP="008201F1">
                            <w:pPr>
                              <w:pStyle w:val="ReturnAddress"/>
                              <w:jc w:val="right"/>
                              <w:rPr>
                                <w:sz w:val="14"/>
                                <w:szCs w:val="14"/>
                              </w:rPr>
                            </w:pP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B8FFB" id="Text Box 24" o:spid="_x0000_s1032" type="#_x0000_t202" style="position:absolute;margin-left:507.25pt;margin-top:-13.8pt;width:228.1pt;height:56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" fillcolor="white [3201]" strokecolor="#87b32f" strokeweight=".5pt">
                <v:textbox>
                  <w:txbxContent>
                    <w:p w14:paraId="1759A635" w14:textId="77777777" w:rsidR="003239AC" w:rsidRPr="00C27AF9" w:rsidRDefault="003239AC" w:rsidP="003239AC">
                      <w:pPr>
                        <w:pStyle w:val="ReturnAddress"/>
                        <w:rPr>
                          <w:b/>
                          <w:bCs/>
                          <w:color w:val="729928" w:themeColor="accent1" w:themeShade="BF"/>
                          <w:u w:val="single"/>
                        </w:rPr>
                      </w:pPr>
                      <w:r w:rsidRPr="00C27AF9">
                        <w:rPr>
                          <w:b/>
                          <w:bCs/>
                          <w:color w:val="729928" w:themeColor="accent1" w:themeShade="BF"/>
                          <w:u w:val="single"/>
                        </w:rPr>
                        <w:t xml:space="preserve">Medications </w:t>
                      </w:r>
                    </w:p>
                    <w:p w14:paraId="6549FD98" w14:textId="08432769" w:rsidR="003239AC" w:rsidRPr="008472AB" w:rsidRDefault="003239AC" w:rsidP="00A81501">
                      <w:pPr>
                        <w:pStyle w:val="ReturnAddress"/>
                        <w:numPr>
                          <w:ilvl w:val="0"/>
                          <w:numId w:val="30"/>
                        </w:numPr>
                        <w:rPr>
                          <w:color w:val="000000" w:themeColor="text1"/>
                        </w:rPr>
                      </w:pPr>
                      <w:r w:rsidRPr="008472AB">
                        <w:rPr>
                          <w:color w:val="000000" w:themeColor="text1"/>
                        </w:rPr>
                        <w:t xml:space="preserve">Leftover </w:t>
                      </w:r>
                      <w:r w:rsidR="00C27AF9" w:rsidRPr="008472AB">
                        <w:rPr>
                          <w:color w:val="000000" w:themeColor="text1"/>
                        </w:rPr>
                        <w:t xml:space="preserve">Or Expired Prescription/ Non-Prescription Medications </w:t>
                      </w:r>
                    </w:p>
                    <w:p w14:paraId="62928EDA" w14:textId="1F04F01A" w:rsidR="003239AC" w:rsidRPr="008472AB" w:rsidRDefault="003239AC" w:rsidP="003239AC">
                      <w:pPr>
                        <w:pStyle w:val="ReturnAddress"/>
                        <w:rPr>
                          <w:b/>
                          <w:bCs/>
                          <w:color w:val="000000" w:themeColor="text1"/>
                        </w:rPr>
                      </w:pPr>
                      <w:r w:rsidRPr="008472AB">
                        <w:rPr>
                          <w:b/>
                          <w:bCs/>
                          <w:color w:val="000000" w:themeColor="text1"/>
                        </w:rPr>
                        <w:t xml:space="preserve">Rexall Drug Store </w:t>
                      </w:r>
                      <w:r w:rsidR="00C27AF9" w:rsidRPr="008472AB">
                        <w:rPr>
                          <w:b/>
                          <w:bCs/>
                          <w:color w:val="000000" w:themeColor="text1"/>
                        </w:rPr>
                        <w:t xml:space="preserve">418 </w:t>
                      </w:r>
                      <w:r w:rsidRPr="008472AB">
                        <w:rPr>
                          <w:b/>
                          <w:bCs/>
                          <w:color w:val="000000" w:themeColor="text1"/>
                        </w:rPr>
                        <w:t>Yellowhead Hwy</w:t>
                      </w:r>
                      <w:r w:rsidR="00C27AF9" w:rsidRPr="008472AB">
                        <w:rPr>
                          <w:b/>
                          <w:bCs/>
                          <w:color w:val="000000" w:themeColor="text1"/>
                        </w:rPr>
                        <w:t xml:space="preserve">, </w:t>
                      </w:r>
                      <w:r w:rsidRPr="008472AB">
                        <w:rPr>
                          <w:b/>
                          <w:bCs/>
                          <w:color w:val="000000" w:themeColor="text1"/>
                        </w:rPr>
                        <w:t>Burns Lake</w:t>
                      </w:r>
                      <w:r w:rsidR="00C27AF9" w:rsidRPr="008472AB">
                        <w:rPr>
                          <w:b/>
                          <w:bCs/>
                          <w:color w:val="000000" w:themeColor="text1"/>
                        </w:rPr>
                        <w:t xml:space="preserve">, </w:t>
                      </w:r>
                      <w:r w:rsidRPr="008472AB">
                        <w:rPr>
                          <w:b/>
                          <w:bCs/>
                          <w:color w:val="000000" w:themeColor="text1"/>
                        </w:rPr>
                        <w:t xml:space="preserve">BC </w:t>
                      </w:r>
                      <w:r w:rsidR="00C27AF9" w:rsidRPr="008472AB">
                        <w:rPr>
                          <w:b/>
                          <w:bCs/>
                          <w:color w:val="000000" w:themeColor="text1"/>
                        </w:rPr>
                        <w:t xml:space="preserve">250-692-7213 </w:t>
                      </w:r>
                    </w:p>
                    <w:p w14:paraId="2B7F2AD9" w14:textId="617F83CC" w:rsidR="003239AC" w:rsidRPr="008472AB" w:rsidRDefault="003239AC" w:rsidP="003239AC">
                      <w:pPr>
                        <w:pStyle w:val="ReturnAddress"/>
                        <w:rPr>
                          <w:b/>
                          <w:bCs/>
                          <w:color w:val="000000" w:themeColor="text1"/>
                        </w:rPr>
                      </w:pPr>
                      <w:r w:rsidRPr="008472AB">
                        <w:rPr>
                          <w:b/>
                          <w:bCs/>
                          <w:color w:val="000000" w:themeColor="text1"/>
                        </w:rPr>
                        <w:t>Pharmasave Lakeview Mall</w:t>
                      </w:r>
                      <w:r w:rsidR="00C27AF9" w:rsidRPr="008472AB">
                        <w:rPr>
                          <w:b/>
                          <w:bCs/>
                          <w:color w:val="000000" w:themeColor="text1"/>
                        </w:rPr>
                        <w:t xml:space="preserve">, </w:t>
                      </w:r>
                      <w:r w:rsidRPr="008472AB">
                        <w:rPr>
                          <w:b/>
                          <w:bCs/>
                          <w:color w:val="000000" w:themeColor="text1"/>
                        </w:rPr>
                        <w:t>Burns Lake</w:t>
                      </w:r>
                      <w:r w:rsidR="00C27AF9" w:rsidRPr="008472AB">
                        <w:rPr>
                          <w:b/>
                          <w:bCs/>
                          <w:color w:val="000000" w:themeColor="text1"/>
                        </w:rPr>
                        <w:t xml:space="preserve">, </w:t>
                      </w:r>
                      <w:r w:rsidRPr="008472AB">
                        <w:rPr>
                          <w:b/>
                          <w:bCs/>
                          <w:color w:val="000000" w:themeColor="text1"/>
                        </w:rPr>
                        <w:t xml:space="preserve">BC </w:t>
                      </w:r>
                      <w:r w:rsidR="00C27AF9" w:rsidRPr="008472AB">
                        <w:rPr>
                          <w:b/>
                          <w:bCs/>
                          <w:color w:val="000000" w:themeColor="text1"/>
                        </w:rPr>
                        <w:t xml:space="preserve">250-692-7077 </w:t>
                      </w:r>
                    </w:p>
                    <w:p w14:paraId="6A45EB1D" w14:textId="1847A34A" w:rsidR="003239AC" w:rsidRPr="008472AB" w:rsidRDefault="003239AC" w:rsidP="008201F1">
                      <w:pPr>
                        <w:pStyle w:val="ReturnAddress"/>
                        <w:rPr>
                          <w:b/>
                          <w:bCs/>
                          <w:color w:val="000000" w:themeColor="text1"/>
                          <w:u w:val="single"/>
                        </w:rPr>
                      </w:pPr>
                      <w:r w:rsidRPr="008472AB">
                        <w:rPr>
                          <w:b/>
                          <w:bCs/>
                          <w:color w:val="000000" w:themeColor="text1"/>
                        </w:rPr>
                        <w:t xml:space="preserve">Real Canadian Wholesale Club Pharmacy </w:t>
                      </w:r>
                      <w:r w:rsidR="00C27AF9" w:rsidRPr="008472AB">
                        <w:rPr>
                          <w:b/>
                          <w:bCs/>
                          <w:color w:val="000000" w:themeColor="text1"/>
                        </w:rPr>
                        <w:t xml:space="preserve">201 </w:t>
                      </w:r>
                      <w:r w:rsidRPr="008472AB">
                        <w:rPr>
                          <w:b/>
                          <w:bCs/>
                          <w:color w:val="000000" w:themeColor="text1"/>
                        </w:rPr>
                        <w:t xml:space="preserve">Highway </w:t>
                      </w:r>
                      <w:r w:rsidR="00C27AF9" w:rsidRPr="008472AB">
                        <w:rPr>
                          <w:b/>
                          <w:bCs/>
                          <w:color w:val="000000" w:themeColor="text1"/>
                        </w:rPr>
                        <w:t xml:space="preserve">16 </w:t>
                      </w:r>
                      <w:r w:rsidRPr="008472AB">
                        <w:rPr>
                          <w:b/>
                          <w:bCs/>
                          <w:color w:val="000000" w:themeColor="text1"/>
                        </w:rPr>
                        <w:t>W</w:t>
                      </w:r>
                      <w:r w:rsidR="00C27AF9" w:rsidRPr="008472AB">
                        <w:rPr>
                          <w:b/>
                          <w:bCs/>
                          <w:color w:val="000000" w:themeColor="text1"/>
                        </w:rPr>
                        <w:t xml:space="preserve">. </w:t>
                      </w:r>
                      <w:r w:rsidRPr="008472AB">
                        <w:rPr>
                          <w:b/>
                          <w:bCs/>
                          <w:color w:val="000000" w:themeColor="text1"/>
                        </w:rPr>
                        <w:t>Burns Lake</w:t>
                      </w:r>
                      <w:r w:rsidR="00C27AF9" w:rsidRPr="008472AB">
                        <w:rPr>
                          <w:b/>
                          <w:bCs/>
                          <w:color w:val="000000" w:themeColor="text1"/>
                        </w:rPr>
                        <w:t xml:space="preserve">, </w:t>
                      </w:r>
                      <w:r w:rsidRPr="008472AB">
                        <w:rPr>
                          <w:b/>
                          <w:bCs/>
                          <w:color w:val="000000" w:themeColor="text1"/>
                        </w:rPr>
                        <w:t xml:space="preserve">BC </w:t>
                      </w:r>
                      <w:r w:rsidR="00C27AF9" w:rsidRPr="008472AB">
                        <w:rPr>
                          <w:b/>
                          <w:bCs/>
                          <w:color w:val="000000" w:themeColor="text1"/>
                        </w:rPr>
                        <w:t>250-692-1987</w:t>
                      </w:r>
                    </w:p>
                    <w:p w14:paraId="56BA049E" w14:textId="1E742F43" w:rsidR="008201F1" w:rsidRPr="00C27AF9" w:rsidRDefault="008201F1" w:rsidP="008201F1">
                      <w:pPr>
                        <w:pStyle w:val="ReturnAddress"/>
                        <w:rPr>
                          <w:b/>
                          <w:bCs/>
                          <w:color w:val="729928" w:themeColor="accent1" w:themeShade="BF"/>
                          <w:u w:val="single"/>
                        </w:rPr>
                      </w:pPr>
                      <w:r w:rsidRPr="00C27AF9">
                        <w:rPr>
                          <w:b/>
                          <w:bCs/>
                          <w:color w:val="729928" w:themeColor="accent1" w:themeShade="BF"/>
                          <w:u w:val="single"/>
                        </w:rPr>
                        <w:t xml:space="preserve">Other Items </w:t>
                      </w:r>
                    </w:p>
                    <w:p w14:paraId="0B930430" w14:textId="2986E0D7" w:rsidR="00513C06" w:rsidRPr="008472AB" w:rsidRDefault="00513C06" w:rsidP="008201F1">
                      <w:pPr>
                        <w:pStyle w:val="ReturnAddress"/>
                        <w:rPr>
                          <w:b/>
                          <w:bCs/>
                          <w:color w:val="000000" w:themeColor="text1"/>
                        </w:rPr>
                      </w:pPr>
                      <w:r w:rsidRPr="008472AB">
                        <w:rPr>
                          <w:b/>
                          <w:bCs/>
                          <w:color w:val="000000" w:themeColor="text1"/>
                        </w:rPr>
                        <w:t xml:space="preserve">The Burns Lake Transfer Station </w:t>
                      </w:r>
                      <w:r w:rsidR="00C27AF9" w:rsidRPr="008472AB">
                        <w:rPr>
                          <w:b/>
                          <w:bCs/>
                          <w:color w:val="000000" w:themeColor="text1"/>
                        </w:rPr>
                        <w:t xml:space="preserve">Also Accepts the Following Items for Recycling: </w:t>
                      </w:r>
                    </w:p>
                    <w:p w14:paraId="01A6BA8E" w14:textId="1D5BB9F5" w:rsidR="00513C06" w:rsidRPr="008472AB" w:rsidRDefault="00513C06" w:rsidP="00A81501">
                      <w:pPr>
                        <w:pStyle w:val="ReturnAddress"/>
                        <w:numPr>
                          <w:ilvl w:val="0"/>
                          <w:numId w:val="30"/>
                        </w:numPr>
                        <w:rPr>
                          <w:color w:val="000000" w:themeColor="text1"/>
                        </w:rPr>
                      </w:pPr>
                      <w:r w:rsidRPr="008472AB">
                        <w:rPr>
                          <w:color w:val="000000" w:themeColor="text1"/>
                        </w:rPr>
                        <w:t xml:space="preserve">Propane Tanks </w:t>
                      </w:r>
                    </w:p>
                    <w:p w14:paraId="264FEB08" w14:textId="62F99F2E" w:rsidR="00513C06" w:rsidRPr="008472AB" w:rsidRDefault="00513C06" w:rsidP="00A81501">
                      <w:pPr>
                        <w:pStyle w:val="ReturnAddress"/>
                        <w:numPr>
                          <w:ilvl w:val="0"/>
                          <w:numId w:val="30"/>
                        </w:numPr>
                        <w:rPr>
                          <w:color w:val="000000" w:themeColor="text1"/>
                        </w:rPr>
                      </w:pPr>
                      <w:r w:rsidRPr="008472AB">
                        <w:rPr>
                          <w:color w:val="000000" w:themeColor="text1"/>
                        </w:rPr>
                        <w:t xml:space="preserve">Metal Scrap </w:t>
                      </w:r>
                      <w:r w:rsidR="00C27AF9" w:rsidRPr="008472AB">
                        <w:rPr>
                          <w:color w:val="000000" w:themeColor="text1"/>
                        </w:rPr>
                        <w:t>(</w:t>
                      </w:r>
                      <w:r w:rsidRPr="008472AB">
                        <w:rPr>
                          <w:color w:val="000000" w:themeColor="text1"/>
                        </w:rPr>
                        <w:t>Steel</w:t>
                      </w:r>
                      <w:r w:rsidR="00C27AF9" w:rsidRPr="008472AB">
                        <w:rPr>
                          <w:color w:val="000000" w:themeColor="text1"/>
                        </w:rPr>
                        <w:t xml:space="preserve">/Tin Cans &amp; Auto Hulk) </w:t>
                      </w:r>
                    </w:p>
                    <w:p w14:paraId="6A7647AB" w14:textId="1D5C83E0" w:rsidR="00513C06" w:rsidRPr="008472AB" w:rsidRDefault="00513C06" w:rsidP="00A81501">
                      <w:pPr>
                        <w:pStyle w:val="ReturnAddress"/>
                        <w:numPr>
                          <w:ilvl w:val="0"/>
                          <w:numId w:val="30"/>
                        </w:numPr>
                        <w:rPr>
                          <w:color w:val="000000" w:themeColor="text1"/>
                        </w:rPr>
                      </w:pPr>
                      <w:r w:rsidRPr="008472AB">
                        <w:rPr>
                          <w:color w:val="000000" w:themeColor="text1"/>
                        </w:rPr>
                        <w:t>Grass Clippings</w:t>
                      </w:r>
                      <w:r w:rsidR="00C27AF9" w:rsidRPr="008472AB">
                        <w:rPr>
                          <w:color w:val="000000" w:themeColor="text1"/>
                        </w:rPr>
                        <w:t xml:space="preserve">/Leaves </w:t>
                      </w:r>
                    </w:p>
                    <w:p w14:paraId="1172D725" w14:textId="30D20FD5" w:rsidR="00513C06" w:rsidRPr="008472AB" w:rsidRDefault="00513C06" w:rsidP="008201F1">
                      <w:pPr>
                        <w:pStyle w:val="ReturnAddress"/>
                        <w:rPr>
                          <w:b/>
                          <w:bCs/>
                          <w:color w:val="000000" w:themeColor="text1"/>
                        </w:rPr>
                      </w:pPr>
                      <w:r w:rsidRPr="008472AB">
                        <w:rPr>
                          <w:b/>
                          <w:bCs/>
                          <w:color w:val="000000" w:themeColor="text1"/>
                        </w:rPr>
                        <w:t xml:space="preserve">The Recycling Depot </w:t>
                      </w:r>
                      <w:r w:rsidR="00C27AF9" w:rsidRPr="008472AB">
                        <w:rPr>
                          <w:b/>
                          <w:bCs/>
                          <w:color w:val="000000" w:themeColor="text1"/>
                        </w:rPr>
                        <w:t xml:space="preserve">at The </w:t>
                      </w:r>
                      <w:r w:rsidR="00A6040C" w:rsidRPr="008472AB">
                        <w:rPr>
                          <w:b/>
                          <w:bCs/>
                          <w:color w:val="000000" w:themeColor="text1"/>
                        </w:rPr>
                        <w:t>Burns Lake</w:t>
                      </w:r>
                      <w:r w:rsidRPr="008472AB">
                        <w:rPr>
                          <w:b/>
                          <w:bCs/>
                          <w:color w:val="000000" w:themeColor="text1"/>
                        </w:rPr>
                        <w:t xml:space="preserve"> Transfer Station </w:t>
                      </w:r>
                      <w:r w:rsidR="00C27AF9" w:rsidRPr="008472AB">
                        <w:rPr>
                          <w:b/>
                          <w:bCs/>
                          <w:color w:val="000000" w:themeColor="text1"/>
                        </w:rPr>
                        <w:t xml:space="preserve">Accepts: </w:t>
                      </w:r>
                    </w:p>
                    <w:p w14:paraId="40CB041C" w14:textId="77777777" w:rsidR="00F752FE" w:rsidRPr="008472AB" w:rsidRDefault="00F752FE" w:rsidP="00F752FE">
                      <w:pPr>
                        <w:pStyle w:val="ReturnAddress"/>
                        <w:numPr>
                          <w:ilvl w:val="0"/>
                          <w:numId w:val="33"/>
                        </w:numPr>
                        <w:rPr>
                          <w:color w:val="000000" w:themeColor="text1"/>
                        </w:rPr>
                      </w:pPr>
                      <w:r w:rsidRPr="008472AB">
                        <w:rPr>
                          <w:color w:val="000000" w:themeColor="text1"/>
                        </w:rPr>
                        <w:t xml:space="preserve">Residential Cardboard and Mixed Paper </w:t>
                      </w:r>
                    </w:p>
                    <w:p w14:paraId="476989D4" w14:textId="77777777" w:rsidR="00F752FE" w:rsidRPr="008472AB" w:rsidRDefault="00F752FE" w:rsidP="00F752FE">
                      <w:pPr>
                        <w:pStyle w:val="ReturnAddress"/>
                        <w:numPr>
                          <w:ilvl w:val="0"/>
                          <w:numId w:val="33"/>
                        </w:numPr>
                        <w:rPr>
                          <w:color w:val="000000" w:themeColor="text1"/>
                        </w:rPr>
                      </w:pPr>
                      <w:r w:rsidRPr="008472AB">
                        <w:rPr>
                          <w:color w:val="000000" w:themeColor="text1"/>
                        </w:rPr>
                        <w:t xml:space="preserve">Residential Containers </w:t>
                      </w:r>
                    </w:p>
                    <w:p w14:paraId="36D953D2" w14:textId="77777777" w:rsidR="00F752FE" w:rsidRPr="008472AB" w:rsidRDefault="00F752FE" w:rsidP="00F752FE">
                      <w:pPr>
                        <w:pStyle w:val="ReturnAddress"/>
                        <w:numPr>
                          <w:ilvl w:val="0"/>
                          <w:numId w:val="33"/>
                        </w:numPr>
                        <w:rPr>
                          <w:color w:val="000000" w:themeColor="text1"/>
                        </w:rPr>
                      </w:pPr>
                      <w:r w:rsidRPr="008472AB">
                        <w:rPr>
                          <w:color w:val="000000" w:themeColor="text1"/>
                        </w:rPr>
                        <w:t xml:space="preserve">Residential Plastic Packaging </w:t>
                      </w:r>
                    </w:p>
                    <w:p w14:paraId="4A7175E8" w14:textId="77777777" w:rsidR="00F752FE" w:rsidRPr="008472AB" w:rsidRDefault="00F752FE" w:rsidP="00F752FE">
                      <w:pPr>
                        <w:pStyle w:val="ReturnAddress"/>
                        <w:numPr>
                          <w:ilvl w:val="0"/>
                          <w:numId w:val="33"/>
                        </w:numPr>
                        <w:rPr>
                          <w:color w:val="000000" w:themeColor="text1"/>
                        </w:rPr>
                      </w:pPr>
                      <w:r w:rsidRPr="008472AB">
                        <w:rPr>
                          <w:color w:val="000000" w:themeColor="text1"/>
                        </w:rPr>
                        <w:t xml:space="preserve">Residential Plastic Bags and Overwrap </w:t>
                      </w:r>
                    </w:p>
                    <w:p w14:paraId="7DC51E38" w14:textId="77777777" w:rsidR="00F752FE" w:rsidRPr="008472AB" w:rsidRDefault="00F752FE" w:rsidP="00F752FE">
                      <w:pPr>
                        <w:pStyle w:val="ReturnAddress"/>
                        <w:numPr>
                          <w:ilvl w:val="0"/>
                          <w:numId w:val="33"/>
                        </w:numPr>
                        <w:rPr>
                          <w:color w:val="000000" w:themeColor="text1"/>
                        </w:rPr>
                      </w:pPr>
                      <w:r w:rsidRPr="008472AB">
                        <w:rPr>
                          <w:color w:val="000000" w:themeColor="text1"/>
                        </w:rPr>
                        <w:t xml:space="preserve">Residential Glass Jars and Bottles </w:t>
                      </w:r>
                    </w:p>
                    <w:p w14:paraId="0E253B7D" w14:textId="77777777" w:rsidR="00F752FE" w:rsidRPr="008472AB" w:rsidRDefault="00F752FE" w:rsidP="00F752FE">
                      <w:pPr>
                        <w:pStyle w:val="ReturnAddress"/>
                        <w:numPr>
                          <w:ilvl w:val="0"/>
                          <w:numId w:val="33"/>
                        </w:numPr>
                        <w:rPr>
                          <w:color w:val="000000" w:themeColor="text1"/>
                        </w:rPr>
                      </w:pPr>
                      <w:r w:rsidRPr="008472AB">
                        <w:rPr>
                          <w:color w:val="000000" w:themeColor="text1"/>
                        </w:rPr>
                        <w:t xml:space="preserve">Residential Styrofoam </w:t>
                      </w:r>
                    </w:p>
                    <w:p w14:paraId="4567E8AD" w14:textId="77777777" w:rsidR="00F752FE" w:rsidRPr="008472AB" w:rsidRDefault="00F752FE" w:rsidP="00F752FE">
                      <w:pPr>
                        <w:pStyle w:val="ReturnAddress"/>
                        <w:numPr>
                          <w:ilvl w:val="0"/>
                          <w:numId w:val="33"/>
                        </w:numPr>
                        <w:rPr>
                          <w:color w:val="000000" w:themeColor="text1"/>
                        </w:rPr>
                      </w:pPr>
                      <w:r w:rsidRPr="008472AB">
                        <w:rPr>
                          <w:color w:val="000000" w:themeColor="text1"/>
                        </w:rPr>
                        <w:t>Agricultural Plastics</w:t>
                      </w:r>
                    </w:p>
                    <w:p w14:paraId="4C3FBE73" w14:textId="64EB4E59" w:rsidR="00513C06" w:rsidRPr="008472AB" w:rsidRDefault="00513C06" w:rsidP="008201F1">
                      <w:pPr>
                        <w:pStyle w:val="ReturnAddress"/>
                        <w:rPr>
                          <w:color w:val="000000" w:themeColor="text1"/>
                        </w:rPr>
                      </w:pPr>
                      <w:r w:rsidRPr="008472AB">
                        <w:rPr>
                          <w:b/>
                          <w:bCs/>
                          <w:color w:val="000000" w:themeColor="text1"/>
                        </w:rPr>
                        <w:t xml:space="preserve">The Southside Transfer Station </w:t>
                      </w:r>
                      <w:r w:rsidR="00C27AF9" w:rsidRPr="008472AB">
                        <w:rPr>
                          <w:b/>
                          <w:bCs/>
                          <w:color w:val="000000" w:themeColor="text1"/>
                        </w:rPr>
                        <w:t>Also Accepts</w:t>
                      </w:r>
                      <w:r w:rsidR="00C27AF9" w:rsidRPr="008472AB">
                        <w:rPr>
                          <w:color w:val="000000" w:themeColor="text1"/>
                        </w:rPr>
                        <w:t xml:space="preserve">: </w:t>
                      </w:r>
                    </w:p>
                    <w:p w14:paraId="0C54DADB" w14:textId="25821865" w:rsidR="00513C06" w:rsidRPr="008472AB" w:rsidRDefault="004B1A96" w:rsidP="00A81501">
                      <w:pPr>
                        <w:pStyle w:val="ReturnAddress"/>
                        <w:numPr>
                          <w:ilvl w:val="0"/>
                          <w:numId w:val="32"/>
                        </w:numPr>
                        <w:rPr>
                          <w:color w:val="000000" w:themeColor="text1"/>
                        </w:rPr>
                      </w:pPr>
                      <w:r w:rsidRPr="008472AB">
                        <w:rPr>
                          <w:color w:val="000000" w:themeColor="text1"/>
                        </w:rPr>
                        <w:t xml:space="preserve">Residential </w:t>
                      </w:r>
                      <w:r w:rsidR="00513C06" w:rsidRPr="008472AB">
                        <w:rPr>
                          <w:color w:val="000000" w:themeColor="text1"/>
                        </w:rPr>
                        <w:t xml:space="preserve">Cardboard </w:t>
                      </w:r>
                      <w:r w:rsidR="00C27AF9" w:rsidRPr="008472AB">
                        <w:rPr>
                          <w:color w:val="000000" w:themeColor="text1"/>
                        </w:rPr>
                        <w:t xml:space="preserve">and </w:t>
                      </w:r>
                      <w:r w:rsidR="00513C06" w:rsidRPr="008472AB">
                        <w:rPr>
                          <w:color w:val="000000" w:themeColor="text1"/>
                        </w:rPr>
                        <w:t xml:space="preserve">Paper </w:t>
                      </w:r>
                    </w:p>
                    <w:p w14:paraId="38D20451" w14:textId="0AEEA9F8" w:rsidR="00513C06" w:rsidRPr="008472AB" w:rsidRDefault="00513C06" w:rsidP="00A81501">
                      <w:pPr>
                        <w:pStyle w:val="ReturnAddress"/>
                        <w:numPr>
                          <w:ilvl w:val="0"/>
                          <w:numId w:val="32"/>
                        </w:numPr>
                        <w:rPr>
                          <w:color w:val="000000" w:themeColor="text1"/>
                        </w:rPr>
                      </w:pPr>
                      <w:r w:rsidRPr="008472AB">
                        <w:rPr>
                          <w:color w:val="000000" w:themeColor="text1"/>
                        </w:rPr>
                        <w:t xml:space="preserve">Metal Scrap </w:t>
                      </w:r>
                    </w:p>
                    <w:p w14:paraId="74F8D8E5" w14:textId="00FB4951" w:rsidR="007D5C88" w:rsidRPr="008472AB" w:rsidRDefault="007D5C88" w:rsidP="00A81501">
                      <w:pPr>
                        <w:pStyle w:val="ReturnAddress"/>
                        <w:numPr>
                          <w:ilvl w:val="0"/>
                          <w:numId w:val="32"/>
                        </w:numPr>
                        <w:rPr>
                          <w:color w:val="000000" w:themeColor="text1"/>
                        </w:rPr>
                      </w:pPr>
                      <w:r w:rsidRPr="008472AB">
                        <w:rPr>
                          <w:color w:val="000000" w:themeColor="text1"/>
                        </w:rPr>
                        <w:t>Agricultural Plastics</w:t>
                      </w:r>
                    </w:p>
                    <w:p w14:paraId="0132F7F3" w14:textId="416AB987" w:rsidR="008472AB" w:rsidRPr="00513C06" w:rsidRDefault="008201F1" w:rsidP="008201F1">
                      <w:pPr>
                        <w:pStyle w:val="ReturnAddress"/>
                      </w:pPr>
                      <w:r w:rsidRPr="008201F1">
                        <w:rPr>
                          <w:highlight w:val="yellow"/>
                        </w:rPr>
                        <w:t xml:space="preserve">For more information about recycling options near you, please visit: </w:t>
                      </w:r>
                      <w:hyperlink r:id="rId21" w:history="1">
                        <w:r w:rsidRPr="008201F1">
                          <w:rPr>
                            <w:rStyle w:val="Hyperlink"/>
                            <w:highlight w:val="yellow"/>
                          </w:rPr>
                          <w:t>www.bcrecycles.ca</w:t>
                        </w:r>
                      </w:hyperlink>
                      <w:r>
                        <w:t xml:space="preserve"> </w:t>
                      </w:r>
                      <w:r w:rsidR="008472AB">
                        <w:t xml:space="preserve">or </w:t>
                      </w:r>
                      <w:hyperlink r:id="rId22" w:history="1">
                        <w:r w:rsidR="008472AB" w:rsidRPr="008845D4">
                          <w:rPr>
                            <w:rStyle w:val="Hyperlink"/>
                          </w:rPr>
                          <w:t>WWW.RDBN.bc.ca</w:t>
                        </w:r>
                      </w:hyperlink>
                    </w:p>
                    <w:p w14:paraId="40BF2FAE" w14:textId="77777777" w:rsidR="008201F1" w:rsidRDefault="008201F1" w:rsidP="008201F1">
                      <w:pPr>
                        <w:pStyle w:val="ReturnAddress"/>
                        <w:jc w:val="right"/>
                        <w:rPr>
                          <w:sz w:val="14"/>
                          <w:szCs w:val="14"/>
                        </w:rPr>
                      </w:pP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v:textbox>
              </v:shape>
            </w:pict>
          </mc:Fallback>
        </mc:AlternateContent>
      </w:r>
      <w:r w:rsidR="008472AB">
        <w:rPr>
          <w:noProof/>
        </w:rPr>
        <mc:AlternateContent>
          <mc:Choice Requires="wps">
            <w:drawing>
              <wp:anchor distT="0" distB="0" distL="114300" distR="114300" simplePos="0" relativeHeight="251681792" behindDoc="0" locked="0" layoutInCell="1" allowOverlap="1" wp14:anchorId="7D7A178F" wp14:editId="197910FF">
                <wp:simplePos x="0" y="0"/>
                <wp:positionH relativeFrom="column">
                  <wp:posOffset>-180015</wp:posOffset>
                </wp:positionH>
                <wp:positionV relativeFrom="paragraph">
                  <wp:posOffset>675064</wp:posOffset>
                </wp:positionV>
                <wp:extent cx="2956560" cy="6380480"/>
                <wp:effectExtent l="0" t="0" r="15240" b="20320"/>
                <wp:wrapNone/>
                <wp:docPr id="22" name="Text Box 22"/>
                <wp:cNvGraphicFramePr/>
                <a:graphic xmlns:a="http://schemas.openxmlformats.org/drawingml/2006/main">
                  <a:graphicData uri="http://schemas.microsoft.com/office/word/2010/wordprocessingShape">
                    <wps:wsp>
                      <wps:cNvSpPr txBox="1"/>
                      <wps:spPr>
                        <a:xfrm>
                          <a:off x="0" y="0"/>
                          <a:ext cx="2956560" cy="6380480"/>
                        </a:xfrm>
                        <a:prstGeom prst="rect">
                          <a:avLst/>
                        </a:prstGeom>
                        <a:solidFill>
                          <a:schemeClr val="lt1"/>
                        </a:solidFill>
                        <a:ln w="6350">
                          <a:solidFill>
                            <a:srgbClr val="87B32F"/>
                          </a:solidFill>
                        </a:ln>
                      </wps:spPr>
                      <wps:txbx>
                        <w:txbxContent>
                          <w:p w14:paraId="0E9333D6" w14:textId="4CA47A68" w:rsidR="00813D94" w:rsidRPr="008472AB" w:rsidRDefault="00C27AF9" w:rsidP="00813D94">
                            <w:pPr>
                              <w:pStyle w:val="ReturnAddress"/>
                              <w:rPr>
                                <w:b/>
                                <w:bCs/>
                                <w:color w:val="729928" w:themeColor="accent1" w:themeShade="BF"/>
                                <w:u w:val="single"/>
                              </w:rPr>
                            </w:pPr>
                            <w:r w:rsidRPr="008472AB">
                              <w:rPr>
                                <w:b/>
                                <w:bCs/>
                                <w:color w:val="729928" w:themeColor="accent1" w:themeShade="BF"/>
                                <w:u w:val="single"/>
                              </w:rPr>
                              <w:t>Deposit Beverage Containers</w:t>
                            </w:r>
                          </w:p>
                          <w:p w14:paraId="7F6B2F4D" w14:textId="4D318D8E" w:rsidR="003239AC" w:rsidRPr="008472AB" w:rsidRDefault="00C27AF9" w:rsidP="009E315D">
                            <w:pPr>
                              <w:pStyle w:val="ReturnAddress"/>
                              <w:numPr>
                                <w:ilvl w:val="0"/>
                                <w:numId w:val="25"/>
                              </w:numPr>
                              <w:rPr>
                                <w:color w:val="000000" w:themeColor="text1"/>
                              </w:rPr>
                            </w:pPr>
                            <w:r w:rsidRPr="008472AB">
                              <w:rPr>
                                <w:color w:val="000000" w:themeColor="text1"/>
                              </w:rPr>
                              <w:t xml:space="preserve">Aluminum Cans </w:t>
                            </w:r>
                          </w:p>
                          <w:p w14:paraId="1E7FDDD1" w14:textId="6CB74A44" w:rsidR="003239AC" w:rsidRPr="008472AB" w:rsidRDefault="00C27AF9" w:rsidP="009E315D">
                            <w:pPr>
                              <w:pStyle w:val="ReturnAddress"/>
                              <w:numPr>
                                <w:ilvl w:val="0"/>
                                <w:numId w:val="25"/>
                              </w:numPr>
                              <w:rPr>
                                <w:color w:val="000000" w:themeColor="text1"/>
                              </w:rPr>
                            </w:pPr>
                            <w:r w:rsidRPr="008472AB">
                              <w:rPr>
                                <w:color w:val="000000" w:themeColor="text1"/>
                              </w:rPr>
                              <w:t xml:space="preserve">Plastic/Glass Bottles </w:t>
                            </w:r>
                          </w:p>
                          <w:p w14:paraId="299C0075" w14:textId="3FBE4EA4" w:rsidR="003239AC" w:rsidRPr="008472AB" w:rsidRDefault="00C27AF9" w:rsidP="009E315D">
                            <w:pPr>
                              <w:pStyle w:val="ReturnAddress"/>
                              <w:numPr>
                                <w:ilvl w:val="0"/>
                                <w:numId w:val="25"/>
                              </w:numPr>
                              <w:rPr>
                                <w:color w:val="000000" w:themeColor="text1"/>
                              </w:rPr>
                            </w:pPr>
                            <w:r w:rsidRPr="008472AB">
                              <w:rPr>
                                <w:color w:val="000000" w:themeColor="text1"/>
                              </w:rPr>
                              <w:t xml:space="preserve">Juice Boxes and Cartons </w:t>
                            </w:r>
                          </w:p>
                          <w:p w14:paraId="47221E82" w14:textId="11F6261E" w:rsidR="009E315D" w:rsidRPr="008472AB" w:rsidRDefault="00C27AF9" w:rsidP="009E315D">
                            <w:pPr>
                              <w:pStyle w:val="ReturnAddress"/>
                              <w:numPr>
                                <w:ilvl w:val="0"/>
                                <w:numId w:val="25"/>
                              </w:numPr>
                              <w:rPr>
                                <w:color w:val="000000" w:themeColor="text1"/>
                              </w:rPr>
                            </w:pPr>
                            <w:r w:rsidRPr="008472AB">
                              <w:rPr>
                                <w:color w:val="000000" w:themeColor="text1"/>
                              </w:rPr>
                              <w:t xml:space="preserve">Bag-In-A-Box Containers </w:t>
                            </w:r>
                          </w:p>
                          <w:p w14:paraId="65048039" w14:textId="41890CB4" w:rsidR="00813D94" w:rsidRPr="008472AB" w:rsidRDefault="00C27AF9" w:rsidP="009E315D">
                            <w:pPr>
                              <w:pStyle w:val="ReturnAddress"/>
                              <w:rPr>
                                <w:b/>
                                <w:bCs/>
                                <w:color w:val="000000" w:themeColor="text1"/>
                              </w:rPr>
                            </w:pPr>
                            <w:r w:rsidRPr="008472AB">
                              <w:rPr>
                                <w:b/>
                                <w:bCs/>
                                <w:color w:val="000000" w:themeColor="text1"/>
                              </w:rPr>
                              <w:t>Burns Lake Return-It Recycling Depot 113 Park Street, Burns Lake BC 250-692-7948</w:t>
                            </w:r>
                          </w:p>
                          <w:p w14:paraId="60CAA309" w14:textId="276332FD" w:rsidR="00813D94" w:rsidRPr="008472AB" w:rsidRDefault="00C27AF9" w:rsidP="00813D94">
                            <w:pPr>
                              <w:pStyle w:val="ReturnAddress"/>
                              <w:rPr>
                                <w:b/>
                                <w:bCs/>
                                <w:color w:val="729928" w:themeColor="accent1" w:themeShade="BF"/>
                                <w:u w:val="single"/>
                              </w:rPr>
                            </w:pPr>
                            <w:r w:rsidRPr="008472AB">
                              <w:rPr>
                                <w:b/>
                                <w:bCs/>
                                <w:color w:val="729928" w:themeColor="accent1" w:themeShade="BF"/>
                                <w:u w:val="single"/>
                              </w:rPr>
                              <w:t xml:space="preserve">Electronics </w:t>
                            </w:r>
                          </w:p>
                          <w:p w14:paraId="465DADFD" w14:textId="77777777" w:rsidR="000E4A76" w:rsidRPr="00B54854" w:rsidRDefault="000E4A76" w:rsidP="000E4A76">
                            <w:pPr>
                              <w:pStyle w:val="ReturnAddress"/>
                              <w:numPr>
                                <w:ilvl w:val="0"/>
                                <w:numId w:val="34"/>
                              </w:numPr>
                              <w:rPr>
                                <w:b/>
                                <w:bCs/>
                                <w:color w:val="000000" w:themeColor="text1"/>
                                <w:sz w:val="28"/>
                                <w:szCs w:val="28"/>
                                <w:u w:val="single"/>
                              </w:rPr>
                            </w:pPr>
                            <w:bookmarkStart w:id="0" w:name="_Hlk80880200"/>
                            <w:bookmarkStart w:id="1" w:name="_Hlk80879936"/>
                            <w:r w:rsidRPr="00B54854">
                              <w:rPr>
                                <w:color w:val="000000" w:themeColor="text1"/>
                              </w:rPr>
                              <w:t xml:space="preserve">Televisions And Stereos </w:t>
                            </w:r>
                          </w:p>
                          <w:p w14:paraId="12E8A42C" w14:textId="77777777" w:rsidR="000E4A76" w:rsidRPr="00B54854" w:rsidRDefault="000E4A76" w:rsidP="000E4A76">
                            <w:pPr>
                              <w:pStyle w:val="ReturnAddress"/>
                              <w:numPr>
                                <w:ilvl w:val="0"/>
                                <w:numId w:val="34"/>
                              </w:numPr>
                              <w:rPr>
                                <w:color w:val="000000" w:themeColor="text1"/>
                              </w:rPr>
                            </w:pPr>
                            <w:r w:rsidRPr="00B54854">
                              <w:rPr>
                                <w:color w:val="000000" w:themeColor="text1"/>
                              </w:rPr>
                              <w:t xml:space="preserve">Computer/Video-Gaming Equipment </w:t>
                            </w:r>
                          </w:p>
                          <w:p w14:paraId="01EED69F" w14:textId="77777777" w:rsidR="000E4A76" w:rsidRPr="00B54854" w:rsidRDefault="000E4A76" w:rsidP="000E4A76">
                            <w:pPr>
                              <w:pStyle w:val="ReturnAddress"/>
                              <w:numPr>
                                <w:ilvl w:val="0"/>
                                <w:numId w:val="34"/>
                              </w:numPr>
                              <w:rPr>
                                <w:color w:val="000000" w:themeColor="text1"/>
                              </w:rPr>
                            </w:pPr>
                            <w:r w:rsidRPr="00B54854">
                              <w:rPr>
                                <w:color w:val="000000" w:themeColor="text1"/>
                              </w:rPr>
                              <w:t xml:space="preserve">Cameras </w:t>
                            </w:r>
                          </w:p>
                          <w:bookmarkEnd w:id="0"/>
                          <w:p w14:paraId="42AC52CD" w14:textId="77777777" w:rsidR="000E4A76" w:rsidRPr="00B54854" w:rsidRDefault="000E4A76" w:rsidP="000E4A76">
                            <w:pPr>
                              <w:pStyle w:val="ReturnAddress"/>
                              <w:numPr>
                                <w:ilvl w:val="0"/>
                                <w:numId w:val="34"/>
                              </w:numPr>
                              <w:rPr>
                                <w:color w:val="000000" w:themeColor="text1"/>
                              </w:rPr>
                            </w:pPr>
                            <w:r w:rsidRPr="00B54854">
                              <w:rPr>
                                <w:color w:val="000000" w:themeColor="text1"/>
                              </w:rPr>
                              <w:t>Non-Cellular and Cellular Phones</w:t>
                            </w:r>
                            <w:r>
                              <w:rPr>
                                <w:color w:val="000000" w:themeColor="text1"/>
                              </w:rPr>
                              <w:t xml:space="preserve"> etc.</w:t>
                            </w:r>
                          </w:p>
                          <w:bookmarkEnd w:id="1"/>
                          <w:p w14:paraId="5DA49671" w14:textId="20E6A5C2" w:rsidR="009E315D" w:rsidRPr="008472AB" w:rsidRDefault="00C27AF9" w:rsidP="00813D94">
                            <w:pPr>
                              <w:pStyle w:val="ReturnAddress"/>
                              <w:rPr>
                                <w:b/>
                                <w:bCs/>
                                <w:color w:val="000000" w:themeColor="text1"/>
                              </w:rPr>
                            </w:pPr>
                            <w:r w:rsidRPr="008472AB">
                              <w:rPr>
                                <w:b/>
                                <w:bCs/>
                                <w:color w:val="000000" w:themeColor="text1"/>
                              </w:rPr>
                              <w:t>Burns Lake Return-It Recycling Depot</w:t>
                            </w:r>
                          </w:p>
                          <w:p w14:paraId="17690812" w14:textId="07C458BC" w:rsidR="00813D94" w:rsidRPr="008472AB" w:rsidRDefault="00C27AF9" w:rsidP="00813D94">
                            <w:pPr>
                              <w:pStyle w:val="ReturnAddress"/>
                              <w:rPr>
                                <w:b/>
                                <w:bCs/>
                                <w:color w:val="729928" w:themeColor="accent1" w:themeShade="BF"/>
                                <w:u w:val="single"/>
                              </w:rPr>
                            </w:pPr>
                            <w:r w:rsidRPr="008472AB">
                              <w:rPr>
                                <w:b/>
                                <w:bCs/>
                                <w:color w:val="729928" w:themeColor="accent1" w:themeShade="BF"/>
                                <w:u w:val="single"/>
                              </w:rPr>
                              <w:t>Small Appliances and Power Tools</w:t>
                            </w:r>
                          </w:p>
                          <w:p w14:paraId="0E363036" w14:textId="361327EA" w:rsidR="003239AC" w:rsidRPr="008472AB" w:rsidRDefault="00C27AF9" w:rsidP="00813D94">
                            <w:pPr>
                              <w:pStyle w:val="ReturnAddress"/>
                              <w:numPr>
                                <w:ilvl w:val="0"/>
                                <w:numId w:val="27"/>
                              </w:numPr>
                              <w:rPr>
                                <w:color w:val="000000" w:themeColor="text1"/>
                              </w:rPr>
                            </w:pPr>
                            <w:bookmarkStart w:id="2" w:name="_Hlk80879699"/>
                            <w:r w:rsidRPr="008472AB">
                              <w:rPr>
                                <w:color w:val="000000" w:themeColor="text1"/>
                              </w:rPr>
                              <w:t xml:space="preserve">Kitchen Countertop Appliances </w:t>
                            </w:r>
                          </w:p>
                          <w:p w14:paraId="27BEFF07" w14:textId="5E95EDCF" w:rsidR="003239AC" w:rsidRPr="008472AB" w:rsidRDefault="00C27AF9" w:rsidP="00813D94">
                            <w:pPr>
                              <w:pStyle w:val="ReturnAddress"/>
                              <w:numPr>
                                <w:ilvl w:val="0"/>
                                <w:numId w:val="27"/>
                              </w:numPr>
                              <w:rPr>
                                <w:color w:val="000000" w:themeColor="text1"/>
                              </w:rPr>
                            </w:pPr>
                            <w:r w:rsidRPr="008472AB">
                              <w:rPr>
                                <w:color w:val="000000" w:themeColor="text1"/>
                              </w:rPr>
                              <w:t>Vacuums And Personal Grooming Tools</w:t>
                            </w:r>
                          </w:p>
                          <w:p w14:paraId="2325D718" w14:textId="38EFB830" w:rsidR="009E315D" w:rsidRPr="008472AB" w:rsidRDefault="00C27AF9" w:rsidP="00813D94">
                            <w:pPr>
                              <w:pStyle w:val="ReturnAddress"/>
                              <w:numPr>
                                <w:ilvl w:val="0"/>
                                <w:numId w:val="27"/>
                              </w:numPr>
                              <w:rPr>
                                <w:color w:val="000000" w:themeColor="text1"/>
                              </w:rPr>
                            </w:pPr>
                            <w:r w:rsidRPr="008472AB">
                              <w:rPr>
                                <w:color w:val="000000" w:themeColor="text1"/>
                              </w:rPr>
                              <w:t xml:space="preserve">Circular Saws and Drills </w:t>
                            </w:r>
                            <w:r w:rsidR="008472AB">
                              <w:rPr>
                                <w:color w:val="000000" w:themeColor="text1"/>
                              </w:rPr>
                              <w:t>etc.</w:t>
                            </w:r>
                          </w:p>
                          <w:bookmarkEnd w:id="2"/>
                          <w:p w14:paraId="363C9104" w14:textId="5CD27F5F" w:rsidR="009E315D" w:rsidRPr="008472AB" w:rsidRDefault="00C27AF9" w:rsidP="00813D94">
                            <w:pPr>
                              <w:pStyle w:val="ReturnAddress"/>
                              <w:rPr>
                                <w:b/>
                                <w:bCs/>
                                <w:color w:val="000000" w:themeColor="text1"/>
                              </w:rPr>
                            </w:pPr>
                            <w:r w:rsidRPr="008472AB">
                              <w:rPr>
                                <w:b/>
                                <w:bCs/>
                                <w:color w:val="000000" w:themeColor="text1"/>
                              </w:rPr>
                              <w:t>Burns Lake Return-It Recycling Depot</w:t>
                            </w:r>
                          </w:p>
                          <w:p w14:paraId="26ABC910" w14:textId="0418798B" w:rsidR="00813D94" w:rsidRPr="008472AB" w:rsidRDefault="00C27AF9" w:rsidP="00813D94">
                            <w:pPr>
                              <w:pStyle w:val="ReturnAddress"/>
                              <w:rPr>
                                <w:b/>
                                <w:bCs/>
                                <w:color w:val="729928" w:themeColor="accent1" w:themeShade="BF"/>
                                <w:u w:val="single"/>
                              </w:rPr>
                            </w:pPr>
                            <w:r w:rsidRPr="008472AB">
                              <w:rPr>
                                <w:b/>
                                <w:bCs/>
                                <w:color w:val="729928" w:themeColor="accent1" w:themeShade="BF"/>
                                <w:u w:val="single"/>
                              </w:rPr>
                              <w:t xml:space="preserve">Large Appliances </w:t>
                            </w:r>
                          </w:p>
                          <w:p w14:paraId="14834140" w14:textId="7EF379C4" w:rsidR="003239AC" w:rsidRPr="008472AB" w:rsidRDefault="00C27AF9" w:rsidP="00813D94">
                            <w:pPr>
                              <w:pStyle w:val="ReturnAddress"/>
                              <w:numPr>
                                <w:ilvl w:val="0"/>
                                <w:numId w:val="28"/>
                              </w:numPr>
                              <w:rPr>
                                <w:color w:val="000000" w:themeColor="text1"/>
                              </w:rPr>
                            </w:pPr>
                            <w:bookmarkStart w:id="3" w:name="_Hlk80879709"/>
                            <w:r w:rsidRPr="008472AB">
                              <w:rPr>
                                <w:color w:val="000000" w:themeColor="text1"/>
                              </w:rPr>
                              <w:t>Refrigerators/Freezers</w:t>
                            </w:r>
                          </w:p>
                          <w:p w14:paraId="3AD28A8C" w14:textId="4368DA7B" w:rsidR="00813D94" w:rsidRPr="008472AB" w:rsidRDefault="00C27AF9" w:rsidP="00813D94">
                            <w:pPr>
                              <w:pStyle w:val="ReturnAddress"/>
                              <w:numPr>
                                <w:ilvl w:val="0"/>
                                <w:numId w:val="28"/>
                              </w:numPr>
                              <w:rPr>
                                <w:color w:val="000000" w:themeColor="text1"/>
                              </w:rPr>
                            </w:pPr>
                            <w:r w:rsidRPr="008472AB">
                              <w:rPr>
                                <w:color w:val="000000" w:themeColor="text1"/>
                              </w:rPr>
                              <w:t xml:space="preserve">Washers/Dryers/Ovens </w:t>
                            </w:r>
                            <w:r w:rsidR="008472AB">
                              <w:rPr>
                                <w:color w:val="000000" w:themeColor="text1"/>
                              </w:rPr>
                              <w:t xml:space="preserve">etc. </w:t>
                            </w:r>
                          </w:p>
                          <w:bookmarkEnd w:id="3"/>
                          <w:p w14:paraId="0DAF3A1E" w14:textId="3E9A8D25" w:rsidR="009E315D" w:rsidRPr="008472AB" w:rsidRDefault="00C27AF9" w:rsidP="00813D94">
                            <w:pPr>
                              <w:pStyle w:val="ReturnAddress"/>
                              <w:rPr>
                                <w:b/>
                                <w:bCs/>
                                <w:color w:val="000000" w:themeColor="text1"/>
                              </w:rPr>
                            </w:pPr>
                            <w:r w:rsidRPr="008472AB">
                              <w:rPr>
                                <w:b/>
                                <w:bCs/>
                                <w:color w:val="000000" w:themeColor="text1"/>
                              </w:rPr>
                              <w:t>Burns Lake Transfer Station 4410 Babine Lake Rd, Burns Lake BC 250-692-3195</w:t>
                            </w:r>
                          </w:p>
                          <w:p w14:paraId="2088ED7B" w14:textId="5710FDC3" w:rsidR="009E315D" w:rsidRPr="008472AB" w:rsidRDefault="00C27AF9" w:rsidP="00813D94">
                            <w:pPr>
                              <w:pStyle w:val="ReturnAddress"/>
                              <w:rPr>
                                <w:b/>
                                <w:bCs/>
                                <w:color w:val="000000" w:themeColor="text1"/>
                              </w:rPr>
                            </w:pPr>
                            <w:r w:rsidRPr="008472AB">
                              <w:rPr>
                                <w:b/>
                                <w:bCs/>
                                <w:color w:val="000000" w:themeColor="text1"/>
                              </w:rPr>
                              <w:t xml:space="preserve">Southside Transfer Station 36007 Eakin Settlement Road 250-694-3220 </w:t>
                            </w:r>
                          </w:p>
                          <w:p w14:paraId="715D6913" w14:textId="62F8CB58" w:rsidR="00513C06" w:rsidRPr="008472AB" w:rsidRDefault="00C27AF9" w:rsidP="00813D94">
                            <w:pPr>
                              <w:pStyle w:val="ReturnAddress"/>
                              <w:rPr>
                                <w:b/>
                                <w:bCs/>
                                <w:color w:val="729928" w:themeColor="accent1" w:themeShade="BF"/>
                                <w:u w:val="single"/>
                              </w:rPr>
                            </w:pPr>
                            <w:r w:rsidRPr="008472AB">
                              <w:rPr>
                                <w:b/>
                                <w:bCs/>
                                <w:color w:val="729928" w:themeColor="accent1" w:themeShade="BF"/>
                                <w:u w:val="single"/>
                              </w:rPr>
                              <w:t xml:space="preserve">Used Antifreeze </w:t>
                            </w:r>
                          </w:p>
                          <w:p w14:paraId="5BEECEC2" w14:textId="22BBB619" w:rsidR="00513C06" w:rsidRPr="008472AB" w:rsidRDefault="00C27AF9" w:rsidP="00813D94">
                            <w:pPr>
                              <w:pStyle w:val="ReturnAddress"/>
                              <w:rPr>
                                <w:b/>
                                <w:bCs/>
                                <w:color w:val="000000" w:themeColor="text1"/>
                              </w:rPr>
                            </w:pPr>
                            <w:r w:rsidRPr="008472AB">
                              <w:rPr>
                                <w:b/>
                                <w:bCs/>
                                <w:color w:val="000000" w:themeColor="text1"/>
                              </w:rPr>
                              <w:t>Burns Lake Automotive Supply 98 Francois Lake Drive, Burns Lake BC 250-692-7565</w:t>
                            </w:r>
                          </w:p>
                          <w:p w14:paraId="51CEE678" w14:textId="36FE64F7" w:rsidR="00813D94" w:rsidRPr="00813D94" w:rsidRDefault="00813D94" w:rsidP="00813D94">
                            <w:pPr>
                              <w:pStyle w:val="ReturnAddress"/>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178F" id="Text Box 22" o:spid="_x0000_s1033" type="#_x0000_t202" style="position:absolute;margin-left:-14.15pt;margin-top:53.15pt;width:232.8pt;height:50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" fillcolor="white [3201]" strokecolor="#87b32f" strokeweight=".5pt">
                <v:textbox>
                  <w:txbxContent>
                    <w:p w14:paraId="0E9333D6" w14:textId="4CA47A68" w:rsidR="00813D94" w:rsidRPr="008472AB" w:rsidRDefault="00C27AF9" w:rsidP="00813D94">
                      <w:pPr>
                        <w:pStyle w:val="ReturnAddress"/>
                        <w:rPr>
                          <w:b/>
                          <w:bCs/>
                          <w:color w:val="729928" w:themeColor="accent1" w:themeShade="BF"/>
                          <w:u w:val="single"/>
                        </w:rPr>
                      </w:pPr>
                      <w:r w:rsidRPr="008472AB">
                        <w:rPr>
                          <w:b/>
                          <w:bCs/>
                          <w:color w:val="729928" w:themeColor="accent1" w:themeShade="BF"/>
                          <w:u w:val="single"/>
                        </w:rPr>
                        <w:t>Deposit Beverage Containers</w:t>
                      </w:r>
                    </w:p>
                    <w:p w14:paraId="7F6B2F4D" w14:textId="4D318D8E" w:rsidR="003239AC" w:rsidRPr="008472AB" w:rsidRDefault="00C27AF9" w:rsidP="009E315D">
                      <w:pPr>
                        <w:pStyle w:val="ReturnAddress"/>
                        <w:numPr>
                          <w:ilvl w:val="0"/>
                          <w:numId w:val="25"/>
                        </w:numPr>
                        <w:rPr>
                          <w:color w:val="000000" w:themeColor="text1"/>
                        </w:rPr>
                      </w:pPr>
                      <w:r w:rsidRPr="008472AB">
                        <w:rPr>
                          <w:color w:val="000000" w:themeColor="text1"/>
                        </w:rPr>
                        <w:t xml:space="preserve">Aluminum Cans </w:t>
                      </w:r>
                    </w:p>
                    <w:p w14:paraId="1E7FDDD1" w14:textId="6CB74A44" w:rsidR="003239AC" w:rsidRPr="008472AB" w:rsidRDefault="00C27AF9" w:rsidP="009E315D">
                      <w:pPr>
                        <w:pStyle w:val="ReturnAddress"/>
                        <w:numPr>
                          <w:ilvl w:val="0"/>
                          <w:numId w:val="25"/>
                        </w:numPr>
                        <w:rPr>
                          <w:color w:val="000000" w:themeColor="text1"/>
                        </w:rPr>
                      </w:pPr>
                      <w:r w:rsidRPr="008472AB">
                        <w:rPr>
                          <w:color w:val="000000" w:themeColor="text1"/>
                        </w:rPr>
                        <w:t xml:space="preserve">Plastic/Glass Bottles </w:t>
                      </w:r>
                    </w:p>
                    <w:p w14:paraId="299C0075" w14:textId="3FBE4EA4" w:rsidR="003239AC" w:rsidRPr="008472AB" w:rsidRDefault="00C27AF9" w:rsidP="009E315D">
                      <w:pPr>
                        <w:pStyle w:val="ReturnAddress"/>
                        <w:numPr>
                          <w:ilvl w:val="0"/>
                          <w:numId w:val="25"/>
                        </w:numPr>
                        <w:rPr>
                          <w:color w:val="000000" w:themeColor="text1"/>
                        </w:rPr>
                      </w:pPr>
                      <w:r w:rsidRPr="008472AB">
                        <w:rPr>
                          <w:color w:val="000000" w:themeColor="text1"/>
                        </w:rPr>
                        <w:t xml:space="preserve">Juice Boxes and Cartons </w:t>
                      </w:r>
                    </w:p>
                    <w:p w14:paraId="47221E82" w14:textId="11F6261E" w:rsidR="009E315D" w:rsidRPr="008472AB" w:rsidRDefault="00C27AF9" w:rsidP="009E315D">
                      <w:pPr>
                        <w:pStyle w:val="ReturnAddress"/>
                        <w:numPr>
                          <w:ilvl w:val="0"/>
                          <w:numId w:val="25"/>
                        </w:numPr>
                        <w:rPr>
                          <w:color w:val="000000" w:themeColor="text1"/>
                        </w:rPr>
                      </w:pPr>
                      <w:r w:rsidRPr="008472AB">
                        <w:rPr>
                          <w:color w:val="000000" w:themeColor="text1"/>
                        </w:rPr>
                        <w:t xml:space="preserve">Bag-In-A-Box Containers </w:t>
                      </w:r>
                    </w:p>
                    <w:p w14:paraId="65048039" w14:textId="41890CB4" w:rsidR="00813D94" w:rsidRPr="008472AB" w:rsidRDefault="00C27AF9" w:rsidP="009E315D">
                      <w:pPr>
                        <w:pStyle w:val="ReturnAddress"/>
                        <w:rPr>
                          <w:b/>
                          <w:bCs/>
                          <w:color w:val="000000" w:themeColor="text1"/>
                        </w:rPr>
                      </w:pPr>
                      <w:r w:rsidRPr="008472AB">
                        <w:rPr>
                          <w:b/>
                          <w:bCs/>
                          <w:color w:val="000000" w:themeColor="text1"/>
                        </w:rPr>
                        <w:t>Burns Lake Return-It Recycling Depot 113 Park Street, Burns Lake BC 250-692-7948</w:t>
                      </w:r>
                    </w:p>
                    <w:p w14:paraId="60CAA309" w14:textId="276332FD" w:rsidR="00813D94" w:rsidRPr="008472AB" w:rsidRDefault="00C27AF9" w:rsidP="00813D94">
                      <w:pPr>
                        <w:pStyle w:val="ReturnAddress"/>
                        <w:rPr>
                          <w:b/>
                          <w:bCs/>
                          <w:color w:val="729928" w:themeColor="accent1" w:themeShade="BF"/>
                          <w:u w:val="single"/>
                        </w:rPr>
                      </w:pPr>
                      <w:r w:rsidRPr="008472AB">
                        <w:rPr>
                          <w:b/>
                          <w:bCs/>
                          <w:color w:val="729928" w:themeColor="accent1" w:themeShade="BF"/>
                          <w:u w:val="single"/>
                        </w:rPr>
                        <w:t xml:space="preserve">Electronics </w:t>
                      </w:r>
                    </w:p>
                    <w:p w14:paraId="465DADFD" w14:textId="77777777" w:rsidR="000E4A76" w:rsidRPr="00B54854" w:rsidRDefault="000E4A76" w:rsidP="000E4A76">
                      <w:pPr>
                        <w:pStyle w:val="ReturnAddress"/>
                        <w:numPr>
                          <w:ilvl w:val="0"/>
                          <w:numId w:val="34"/>
                        </w:numPr>
                        <w:rPr>
                          <w:b/>
                          <w:bCs/>
                          <w:color w:val="000000" w:themeColor="text1"/>
                          <w:sz w:val="28"/>
                          <w:szCs w:val="28"/>
                          <w:u w:val="single"/>
                        </w:rPr>
                      </w:pPr>
                      <w:bookmarkStart w:id="4" w:name="_Hlk80880200"/>
                      <w:bookmarkStart w:id="5" w:name="_Hlk80879936"/>
                      <w:r w:rsidRPr="00B54854">
                        <w:rPr>
                          <w:color w:val="000000" w:themeColor="text1"/>
                        </w:rPr>
                        <w:t xml:space="preserve">Televisions And Stereos </w:t>
                      </w:r>
                    </w:p>
                    <w:p w14:paraId="12E8A42C" w14:textId="77777777" w:rsidR="000E4A76" w:rsidRPr="00B54854" w:rsidRDefault="000E4A76" w:rsidP="000E4A76">
                      <w:pPr>
                        <w:pStyle w:val="ReturnAddress"/>
                        <w:numPr>
                          <w:ilvl w:val="0"/>
                          <w:numId w:val="34"/>
                        </w:numPr>
                        <w:rPr>
                          <w:color w:val="000000" w:themeColor="text1"/>
                        </w:rPr>
                      </w:pPr>
                      <w:r w:rsidRPr="00B54854">
                        <w:rPr>
                          <w:color w:val="000000" w:themeColor="text1"/>
                        </w:rPr>
                        <w:t xml:space="preserve">Computer/Video-Gaming Equipment </w:t>
                      </w:r>
                    </w:p>
                    <w:p w14:paraId="01EED69F" w14:textId="77777777" w:rsidR="000E4A76" w:rsidRPr="00B54854" w:rsidRDefault="000E4A76" w:rsidP="000E4A76">
                      <w:pPr>
                        <w:pStyle w:val="ReturnAddress"/>
                        <w:numPr>
                          <w:ilvl w:val="0"/>
                          <w:numId w:val="34"/>
                        </w:numPr>
                        <w:rPr>
                          <w:color w:val="000000" w:themeColor="text1"/>
                        </w:rPr>
                      </w:pPr>
                      <w:r w:rsidRPr="00B54854">
                        <w:rPr>
                          <w:color w:val="000000" w:themeColor="text1"/>
                        </w:rPr>
                        <w:t xml:space="preserve">Cameras </w:t>
                      </w:r>
                    </w:p>
                    <w:bookmarkEnd w:id="4"/>
                    <w:p w14:paraId="42AC52CD" w14:textId="77777777" w:rsidR="000E4A76" w:rsidRPr="00B54854" w:rsidRDefault="000E4A76" w:rsidP="000E4A76">
                      <w:pPr>
                        <w:pStyle w:val="ReturnAddress"/>
                        <w:numPr>
                          <w:ilvl w:val="0"/>
                          <w:numId w:val="34"/>
                        </w:numPr>
                        <w:rPr>
                          <w:color w:val="000000" w:themeColor="text1"/>
                        </w:rPr>
                      </w:pPr>
                      <w:r w:rsidRPr="00B54854">
                        <w:rPr>
                          <w:color w:val="000000" w:themeColor="text1"/>
                        </w:rPr>
                        <w:t>Non-Cellular and Cellular Phones</w:t>
                      </w:r>
                      <w:r>
                        <w:rPr>
                          <w:color w:val="000000" w:themeColor="text1"/>
                        </w:rPr>
                        <w:t xml:space="preserve"> etc.</w:t>
                      </w:r>
                    </w:p>
                    <w:bookmarkEnd w:id="5"/>
                    <w:p w14:paraId="5DA49671" w14:textId="20E6A5C2" w:rsidR="009E315D" w:rsidRPr="008472AB" w:rsidRDefault="00C27AF9" w:rsidP="00813D94">
                      <w:pPr>
                        <w:pStyle w:val="ReturnAddress"/>
                        <w:rPr>
                          <w:b/>
                          <w:bCs/>
                          <w:color w:val="000000" w:themeColor="text1"/>
                        </w:rPr>
                      </w:pPr>
                      <w:r w:rsidRPr="008472AB">
                        <w:rPr>
                          <w:b/>
                          <w:bCs/>
                          <w:color w:val="000000" w:themeColor="text1"/>
                        </w:rPr>
                        <w:t>Burns Lake Return-It Recycling Depot</w:t>
                      </w:r>
                    </w:p>
                    <w:p w14:paraId="17690812" w14:textId="07C458BC" w:rsidR="00813D94" w:rsidRPr="008472AB" w:rsidRDefault="00C27AF9" w:rsidP="00813D94">
                      <w:pPr>
                        <w:pStyle w:val="ReturnAddress"/>
                        <w:rPr>
                          <w:b/>
                          <w:bCs/>
                          <w:color w:val="729928" w:themeColor="accent1" w:themeShade="BF"/>
                          <w:u w:val="single"/>
                        </w:rPr>
                      </w:pPr>
                      <w:r w:rsidRPr="008472AB">
                        <w:rPr>
                          <w:b/>
                          <w:bCs/>
                          <w:color w:val="729928" w:themeColor="accent1" w:themeShade="BF"/>
                          <w:u w:val="single"/>
                        </w:rPr>
                        <w:t>Small Appliances and Power Tools</w:t>
                      </w:r>
                    </w:p>
                    <w:p w14:paraId="0E363036" w14:textId="361327EA" w:rsidR="003239AC" w:rsidRPr="008472AB" w:rsidRDefault="00C27AF9" w:rsidP="00813D94">
                      <w:pPr>
                        <w:pStyle w:val="ReturnAddress"/>
                        <w:numPr>
                          <w:ilvl w:val="0"/>
                          <w:numId w:val="27"/>
                        </w:numPr>
                        <w:rPr>
                          <w:color w:val="000000" w:themeColor="text1"/>
                        </w:rPr>
                      </w:pPr>
                      <w:bookmarkStart w:id="6" w:name="_Hlk80879699"/>
                      <w:r w:rsidRPr="008472AB">
                        <w:rPr>
                          <w:color w:val="000000" w:themeColor="text1"/>
                        </w:rPr>
                        <w:t xml:space="preserve">Kitchen Countertop Appliances </w:t>
                      </w:r>
                    </w:p>
                    <w:p w14:paraId="27BEFF07" w14:textId="5E95EDCF" w:rsidR="003239AC" w:rsidRPr="008472AB" w:rsidRDefault="00C27AF9" w:rsidP="00813D94">
                      <w:pPr>
                        <w:pStyle w:val="ReturnAddress"/>
                        <w:numPr>
                          <w:ilvl w:val="0"/>
                          <w:numId w:val="27"/>
                        </w:numPr>
                        <w:rPr>
                          <w:color w:val="000000" w:themeColor="text1"/>
                        </w:rPr>
                      </w:pPr>
                      <w:r w:rsidRPr="008472AB">
                        <w:rPr>
                          <w:color w:val="000000" w:themeColor="text1"/>
                        </w:rPr>
                        <w:t>Vacuums And Personal Grooming Tools</w:t>
                      </w:r>
                    </w:p>
                    <w:p w14:paraId="2325D718" w14:textId="38EFB830" w:rsidR="009E315D" w:rsidRPr="008472AB" w:rsidRDefault="00C27AF9" w:rsidP="00813D94">
                      <w:pPr>
                        <w:pStyle w:val="ReturnAddress"/>
                        <w:numPr>
                          <w:ilvl w:val="0"/>
                          <w:numId w:val="27"/>
                        </w:numPr>
                        <w:rPr>
                          <w:color w:val="000000" w:themeColor="text1"/>
                        </w:rPr>
                      </w:pPr>
                      <w:r w:rsidRPr="008472AB">
                        <w:rPr>
                          <w:color w:val="000000" w:themeColor="text1"/>
                        </w:rPr>
                        <w:t xml:space="preserve">Circular Saws and Drills </w:t>
                      </w:r>
                      <w:r w:rsidR="008472AB">
                        <w:rPr>
                          <w:color w:val="000000" w:themeColor="text1"/>
                        </w:rPr>
                        <w:t>etc.</w:t>
                      </w:r>
                    </w:p>
                    <w:bookmarkEnd w:id="6"/>
                    <w:p w14:paraId="363C9104" w14:textId="5CD27F5F" w:rsidR="009E315D" w:rsidRPr="008472AB" w:rsidRDefault="00C27AF9" w:rsidP="00813D94">
                      <w:pPr>
                        <w:pStyle w:val="ReturnAddress"/>
                        <w:rPr>
                          <w:b/>
                          <w:bCs/>
                          <w:color w:val="000000" w:themeColor="text1"/>
                        </w:rPr>
                      </w:pPr>
                      <w:r w:rsidRPr="008472AB">
                        <w:rPr>
                          <w:b/>
                          <w:bCs/>
                          <w:color w:val="000000" w:themeColor="text1"/>
                        </w:rPr>
                        <w:t>Burns Lake Return-It Recycling Depot</w:t>
                      </w:r>
                    </w:p>
                    <w:p w14:paraId="26ABC910" w14:textId="0418798B" w:rsidR="00813D94" w:rsidRPr="008472AB" w:rsidRDefault="00C27AF9" w:rsidP="00813D94">
                      <w:pPr>
                        <w:pStyle w:val="ReturnAddress"/>
                        <w:rPr>
                          <w:b/>
                          <w:bCs/>
                          <w:color w:val="729928" w:themeColor="accent1" w:themeShade="BF"/>
                          <w:u w:val="single"/>
                        </w:rPr>
                      </w:pPr>
                      <w:r w:rsidRPr="008472AB">
                        <w:rPr>
                          <w:b/>
                          <w:bCs/>
                          <w:color w:val="729928" w:themeColor="accent1" w:themeShade="BF"/>
                          <w:u w:val="single"/>
                        </w:rPr>
                        <w:t xml:space="preserve">Large Appliances </w:t>
                      </w:r>
                    </w:p>
                    <w:p w14:paraId="14834140" w14:textId="7EF379C4" w:rsidR="003239AC" w:rsidRPr="008472AB" w:rsidRDefault="00C27AF9" w:rsidP="00813D94">
                      <w:pPr>
                        <w:pStyle w:val="ReturnAddress"/>
                        <w:numPr>
                          <w:ilvl w:val="0"/>
                          <w:numId w:val="28"/>
                        </w:numPr>
                        <w:rPr>
                          <w:color w:val="000000" w:themeColor="text1"/>
                        </w:rPr>
                      </w:pPr>
                      <w:bookmarkStart w:id="7" w:name="_Hlk80879709"/>
                      <w:r w:rsidRPr="008472AB">
                        <w:rPr>
                          <w:color w:val="000000" w:themeColor="text1"/>
                        </w:rPr>
                        <w:t>Refrigerators/Freezers</w:t>
                      </w:r>
                    </w:p>
                    <w:p w14:paraId="3AD28A8C" w14:textId="4368DA7B" w:rsidR="00813D94" w:rsidRPr="008472AB" w:rsidRDefault="00C27AF9" w:rsidP="00813D94">
                      <w:pPr>
                        <w:pStyle w:val="ReturnAddress"/>
                        <w:numPr>
                          <w:ilvl w:val="0"/>
                          <w:numId w:val="28"/>
                        </w:numPr>
                        <w:rPr>
                          <w:color w:val="000000" w:themeColor="text1"/>
                        </w:rPr>
                      </w:pPr>
                      <w:r w:rsidRPr="008472AB">
                        <w:rPr>
                          <w:color w:val="000000" w:themeColor="text1"/>
                        </w:rPr>
                        <w:t xml:space="preserve">Washers/Dryers/Ovens </w:t>
                      </w:r>
                      <w:r w:rsidR="008472AB">
                        <w:rPr>
                          <w:color w:val="000000" w:themeColor="text1"/>
                        </w:rPr>
                        <w:t xml:space="preserve">etc. </w:t>
                      </w:r>
                    </w:p>
                    <w:bookmarkEnd w:id="7"/>
                    <w:p w14:paraId="0DAF3A1E" w14:textId="3E9A8D25" w:rsidR="009E315D" w:rsidRPr="008472AB" w:rsidRDefault="00C27AF9" w:rsidP="00813D94">
                      <w:pPr>
                        <w:pStyle w:val="ReturnAddress"/>
                        <w:rPr>
                          <w:b/>
                          <w:bCs/>
                          <w:color w:val="000000" w:themeColor="text1"/>
                        </w:rPr>
                      </w:pPr>
                      <w:r w:rsidRPr="008472AB">
                        <w:rPr>
                          <w:b/>
                          <w:bCs/>
                          <w:color w:val="000000" w:themeColor="text1"/>
                        </w:rPr>
                        <w:t>Burns Lake Transfer Station 4410 Babine Lake Rd, Burns Lake BC 250-692-3195</w:t>
                      </w:r>
                    </w:p>
                    <w:p w14:paraId="2088ED7B" w14:textId="5710FDC3" w:rsidR="009E315D" w:rsidRPr="008472AB" w:rsidRDefault="00C27AF9" w:rsidP="00813D94">
                      <w:pPr>
                        <w:pStyle w:val="ReturnAddress"/>
                        <w:rPr>
                          <w:b/>
                          <w:bCs/>
                          <w:color w:val="000000" w:themeColor="text1"/>
                        </w:rPr>
                      </w:pPr>
                      <w:r w:rsidRPr="008472AB">
                        <w:rPr>
                          <w:b/>
                          <w:bCs/>
                          <w:color w:val="000000" w:themeColor="text1"/>
                        </w:rPr>
                        <w:t xml:space="preserve">Southside Transfer Station 36007 Eakin Settlement Road 250-694-3220 </w:t>
                      </w:r>
                    </w:p>
                    <w:p w14:paraId="715D6913" w14:textId="62F8CB58" w:rsidR="00513C06" w:rsidRPr="008472AB" w:rsidRDefault="00C27AF9" w:rsidP="00813D94">
                      <w:pPr>
                        <w:pStyle w:val="ReturnAddress"/>
                        <w:rPr>
                          <w:b/>
                          <w:bCs/>
                          <w:color w:val="729928" w:themeColor="accent1" w:themeShade="BF"/>
                          <w:u w:val="single"/>
                        </w:rPr>
                      </w:pPr>
                      <w:r w:rsidRPr="008472AB">
                        <w:rPr>
                          <w:b/>
                          <w:bCs/>
                          <w:color w:val="729928" w:themeColor="accent1" w:themeShade="BF"/>
                          <w:u w:val="single"/>
                        </w:rPr>
                        <w:t xml:space="preserve">Used Antifreeze </w:t>
                      </w:r>
                    </w:p>
                    <w:p w14:paraId="5BEECEC2" w14:textId="22BBB619" w:rsidR="00513C06" w:rsidRPr="008472AB" w:rsidRDefault="00C27AF9" w:rsidP="00813D94">
                      <w:pPr>
                        <w:pStyle w:val="ReturnAddress"/>
                        <w:rPr>
                          <w:b/>
                          <w:bCs/>
                          <w:color w:val="000000" w:themeColor="text1"/>
                        </w:rPr>
                      </w:pPr>
                      <w:r w:rsidRPr="008472AB">
                        <w:rPr>
                          <w:b/>
                          <w:bCs/>
                          <w:color w:val="000000" w:themeColor="text1"/>
                        </w:rPr>
                        <w:t>Burns Lake Automotive Supply 98 Francois Lake Drive, Burns Lake BC 250-692-7565</w:t>
                      </w:r>
                    </w:p>
                    <w:p w14:paraId="51CEE678" w14:textId="36FE64F7" w:rsidR="00813D94" w:rsidRPr="00813D94" w:rsidRDefault="00813D94" w:rsidP="00813D94">
                      <w:pPr>
                        <w:pStyle w:val="ReturnAddress"/>
                        <w:rPr>
                          <w:b/>
                          <w:bCs/>
                        </w:rPr>
                      </w:pPr>
                    </w:p>
                  </w:txbxContent>
                </v:textbox>
              </v:shape>
            </w:pict>
          </mc:Fallback>
        </mc:AlternateContent>
      </w:r>
      <w:r w:rsidR="003239AC">
        <w:rPr>
          <w:noProof/>
        </w:rPr>
        <mc:AlternateContent>
          <mc:Choice Requires="wps">
            <w:drawing>
              <wp:anchor distT="0" distB="0" distL="114300" distR="114300" simplePos="0" relativeHeight="251682816" behindDoc="0" locked="0" layoutInCell="1" allowOverlap="1" wp14:anchorId="3A0C09CA" wp14:editId="5DE46A87">
                <wp:simplePos x="0" y="0"/>
                <wp:positionH relativeFrom="column">
                  <wp:posOffset>3117273</wp:posOffset>
                </wp:positionH>
                <wp:positionV relativeFrom="paragraph">
                  <wp:posOffset>-184068</wp:posOffset>
                </wp:positionV>
                <wp:extent cx="2897505" cy="7231380"/>
                <wp:effectExtent l="0" t="0" r="17145" b="26670"/>
                <wp:wrapNone/>
                <wp:docPr id="23" name="Text Box 23"/>
                <wp:cNvGraphicFramePr/>
                <a:graphic xmlns:a="http://schemas.openxmlformats.org/drawingml/2006/main">
                  <a:graphicData uri="http://schemas.microsoft.com/office/word/2010/wordprocessingShape">
                    <wps:wsp>
                      <wps:cNvSpPr txBox="1"/>
                      <wps:spPr>
                        <a:xfrm>
                          <a:off x="0" y="0"/>
                          <a:ext cx="2897505" cy="7231380"/>
                        </a:xfrm>
                        <a:prstGeom prst="rect">
                          <a:avLst/>
                        </a:prstGeom>
                        <a:solidFill>
                          <a:schemeClr val="lt1"/>
                        </a:solidFill>
                        <a:ln w="6350">
                          <a:solidFill>
                            <a:srgbClr val="87B32F"/>
                          </a:solidFill>
                        </a:ln>
                      </wps:spPr>
                      <wps:txbx>
                        <w:txbxContent>
                          <w:p w14:paraId="1F5C759D" w14:textId="1C68941A" w:rsidR="00E211E3" w:rsidRPr="008472AB" w:rsidRDefault="00C27AF9" w:rsidP="00E211E3">
                            <w:pPr>
                              <w:pStyle w:val="ReturnAddress"/>
                              <w:rPr>
                                <w:b/>
                                <w:bCs/>
                                <w:color w:val="729928" w:themeColor="accent1" w:themeShade="BF"/>
                                <w:u w:val="single"/>
                              </w:rPr>
                            </w:pPr>
                            <w:r w:rsidRPr="008472AB">
                              <w:rPr>
                                <w:b/>
                                <w:bCs/>
                                <w:color w:val="729928" w:themeColor="accent1" w:themeShade="BF"/>
                                <w:u w:val="single"/>
                              </w:rPr>
                              <w:t>Automotive Batteries</w:t>
                            </w:r>
                          </w:p>
                          <w:p w14:paraId="37E50737" w14:textId="56895702" w:rsidR="009E315D" w:rsidRPr="008472AB" w:rsidRDefault="00C27AF9" w:rsidP="007B0BBF">
                            <w:pPr>
                              <w:pStyle w:val="ReturnAddress"/>
                              <w:rPr>
                                <w:b/>
                                <w:bCs/>
                                <w:color w:val="000000" w:themeColor="text1"/>
                              </w:rPr>
                            </w:pPr>
                            <w:r w:rsidRPr="008472AB">
                              <w:rPr>
                                <w:b/>
                                <w:bCs/>
                                <w:color w:val="000000" w:themeColor="text1"/>
                              </w:rPr>
                              <w:t xml:space="preserve">Burns Lake Automotive Supply </w:t>
                            </w:r>
                          </w:p>
                          <w:p w14:paraId="44ECA795" w14:textId="73BD8826" w:rsidR="009E315D" w:rsidRPr="008472AB" w:rsidRDefault="00C27AF9" w:rsidP="007B0BBF">
                            <w:pPr>
                              <w:pStyle w:val="ReturnAddress"/>
                              <w:rPr>
                                <w:b/>
                                <w:bCs/>
                                <w:color w:val="000000" w:themeColor="text1"/>
                              </w:rPr>
                            </w:pPr>
                            <w:r w:rsidRPr="008472AB">
                              <w:rPr>
                                <w:b/>
                                <w:bCs/>
                                <w:color w:val="000000" w:themeColor="text1"/>
                              </w:rPr>
                              <w:t>Polar Park Auto Industrial Supplies 831 Hwy 16, Burns Lake BC 250-692-7501</w:t>
                            </w:r>
                          </w:p>
                          <w:p w14:paraId="3DCE4985" w14:textId="7DBD81FC" w:rsidR="003239AC" w:rsidRPr="008472AB" w:rsidRDefault="00C27AF9" w:rsidP="003239AC">
                            <w:pPr>
                              <w:pStyle w:val="ReturnAddress"/>
                              <w:rPr>
                                <w:b/>
                                <w:bCs/>
                                <w:color w:val="000000" w:themeColor="text1"/>
                              </w:rPr>
                            </w:pPr>
                            <w:r w:rsidRPr="008472AB">
                              <w:rPr>
                                <w:b/>
                                <w:bCs/>
                                <w:color w:val="000000" w:themeColor="text1"/>
                              </w:rPr>
                              <w:t>Burns Lake Transfer Station 4410 Babine Lake Rd, Burns Lake BC 250-692-3195</w:t>
                            </w:r>
                          </w:p>
                          <w:p w14:paraId="3A99EAB7" w14:textId="2E8781E4" w:rsidR="003239AC" w:rsidRPr="008472AB" w:rsidRDefault="00C27AF9" w:rsidP="007B0BBF">
                            <w:pPr>
                              <w:pStyle w:val="ReturnAddress"/>
                              <w:rPr>
                                <w:b/>
                                <w:bCs/>
                                <w:color w:val="000000" w:themeColor="text1"/>
                              </w:rPr>
                            </w:pPr>
                            <w:r w:rsidRPr="008472AB">
                              <w:rPr>
                                <w:b/>
                                <w:bCs/>
                                <w:color w:val="000000" w:themeColor="text1"/>
                              </w:rPr>
                              <w:t xml:space="preserve">Southside Transfer Station 36007 Eakin Settlement Road 250-694-3220 </w:t>
                            </w:r>
                          </w:p>
                          <w:p w14:paraId="5EDE3CC1" w14:textId="43D9784E" w:rsidR="00E211E3" w:rsidRPr="008472AB" w:rsidRDefault="00C27AF9" w:rsidP="007B0BBF">
                            <w:pPr>
                              <w:pStyle w:val="ReturnAddress"/>
                              <w:rPr>
                                <w:b/>
                                <w:bCs/>
                                <w:color w:val="729928" w:themeColor="accent1" w:themeShade="BF"/>
                                <w:u w:val="single"/>
                              </w:rPr>
                            </w:pPr>
                            <w:r w:rsidRPr="008472AB">
                              <w:rPr>
                                <w:b/>
                                <w:bCs/>
                                <w:color w:val="729928" w:themeColor="accent1" w:themeShade="BF"/>
                                <w:u w:val="single"/>
                              </w:rPr>
                              <w:t xml:space="preserve">Household Batteries </w:t>
                            </w:r>
                          </w:p>
                          <w:p w14:paraId="3DF2F48F" w14:textId="75BAF11C" w:rsidR="009E315D" w:rsidRPr="008472AB" w:rsidRDefault="00C27AF9" w:rsidP="003239AC">
                            <w:pPr>
                              <w:pStyle w:val="ReturnAddress"/>
                              <w:numPr>
                                <w:ilvl w:val="0"/>
                                <w:numId w:val="29"/>
                              </w:numPr>
                              <w:rPr>
                                <w:color w:val="000000" w:themeColor="text1"/>
                              </w:rPr>
                            </w:pPr>
                            <w:r w:rsidRPr="008472AB">
                              <w:rPr>
                                <w:color w:val="000000" w:themeColor="text1"/>
                              </w:rPr>
                              <w:t xml:space="preserve">Rechargeable And Non-Rechargeable Batteries of Various Sizes </w:t>
                            </w:r>
                          </w:p>
                          <w:p w14:paraId="1CF73713" w14:textId="7EB174E5" w:rsidR="009E315D" w:rsidRPr="008472AB" w:rsidRDefault="00C27AF9" w:rsidP="00E211E3">
                            <w:pPr>
                              <w:pStyle w:val="ReturnAddress"/>
                              <w:rPr>
                                <w:b/>
                                <w:bCs/>
                                <w:color w:val="000000" w:themeColor="text1"/>
                              </w:rPr>
                            </w:pPr>
                            <w:r w:rsidRPr="008472AB">
                              <w:rPr>
                                <w:b/>
                                <w:bCs/>
                                <w:color w:val="000000" w:themeColor="text1"/>
                              </w:rPr>
                              <w:t>Burns Lake Return-It Recycling Depot</w:t>
                            </w:r>
                          </w:p>
                          <w:p w14:paraId="4AEFC264" w14:textId="091F574F" w:rsidR="007D5C88" w:rsidRPr="008472AB" w:rsidRDefault="00C27AF9" w:rsidP="00E211E3">
                            <w:pPr>
                              <w:pStyle w:val="ReturnAddress"/>
                              <w:rPr>
                                <w:b/>
                                <w:bCs/>
                                <w:color w:val="000000" w:themeColor="text1"/>
                              </w:rPr>
                            </w:pPr>
                            <w:r w:rsidRPr="008472AB">
                              <w:rPr>
                                <w:b/>
                                <w:bCs/>
                                <w:color w:val="000000" w:themeColor="text1"/>
                              </w:rPr>
                              <w:t>Home Hardware 270 Hwy 16 Burns Lake 250 692 7131</w:t>
                            </w:r>
                          </w:p>
                          <w:p w14:paraId="1CB12B4D" w14:textId="4B059B67" w:rsidR="005119AC" w:rsidRPr="008472AB" w:rsidRDefault="00C27AF9" w:rsidP="00E211E3">
                            <w:pPr>
                              <w:pStyle w:val="ReturnAddress"/>
                              <w:rPr>
                                <w:b/>
                                <w:bCs/>
                                <w:color w:val="000000" w:themeColor="text1"/>
                              </w:rPr>
                            </w:pPr>
                            <w:r w:rsidRPr="008472AB">
                              <w:rPr>
                                <w:b/>
                                <w:bCs/>
                                <w:color w:val="000000" w:themeColor="text1"/>
                              </w:rPr>
                              <w:t xml:space="preserve">Burns Lake Transfer Station </w:t>
                            </w:r>
                          </w:p>
                          <w:p w14:paraId="3D1898C8" w14:textId="2BAD7188" w:rsidR="00E211E3" w:rsidRPr="008472AB" w:rsidRDefault="00C27AF9" w:rsidP="00E211E3">
                            <w:pPr>
                              <w:pStyle w:val="ReturnAddress"/>
                              <w:rPr>
                                <w:b/>
                                <w:bCs/>
                                <w:color w:val="729928" w:themeColor="accent1" w:themeShade="BF"/>
                                <w:u w:val="single"/>
                              </w:rPr>
                            </w:pPr>
                            <w:r w:rsidRPr="008472AB">
                              <w:rPr>
                                <w:b/>
                                <w:bCs/>
                                <w:color w:val="729928" w:themeColor="accent1" w:themeShade="BF"/>
                                <w:u w:val="single"/>
                              </w:rPr>
                              <w:t>Used Oil, Filters, And Containers</w:t>
                            </w:r>
                          </w:p>
                          <w:p w14:paraId="41EDCF64" w14:textId="628D3F19" w:rsidR="00513C06" w:rsidRPr="008472AB" w:rsidRDefault="00C27AF9" w:rsidP="00E211E3">
                            <w:pPr>
                              <w:pStyle w:val="ReturnAddress"/>
                              <w:rPr>
                                <w:b/>
                                <w:bCs/>
                              </w:rPr>
                            </w:pPr>
                            <w:r w:rsidRPr="008472AB">
                              <w:rPr>
                                <w:b/>
                                <w:bCs/>
                              </w:rPr>
                              <w:t xml:space="preserve">Burns Lake Automotive Supply </w:t>
                            </w:r>
                          </w:p>
                          <w:p w14:paraId="3F7F25E3" w14:textId="1125336B" w:rsidR="00513C06" w:rsidRPr="008472AB" w:rsidRDefault="00C27AF9" w:rsidP="00E211E3">
                            <w:pPr>
                              <w:pStyle w:val="ReturnAddress"/>
                              <w:rPr>
                                <w:b/>
                                <w:bCs/>
                              </w:rPr>
                            </w:pPr>
                            <w:r w:rsidRPr="008472AB">
                              <w:rPr>
                                <w:b/>
                                <w:bCs/>
                              </w:rPr>
                              <w:t xml:space="preserve">Polar Park Auto Industrial Supplies </w:t>
                            </w:r>
                          </w:p>
                          <w:p w14:paraId="7D81BF19" w14:textId="317CA872" w:rsidR="00513C06" w:rsidRPr="008472AB" w:rsidRDefault="00C27AF9" w:rsidP="00E211E3">
                            <w:pPr>
                              <w:pStyle w:val="ReturnAddress"/>
                              <w:rPr>
                                <w:b/>
                                <w:bCs/>
                                <w:color w:val="729928" w:themeColor="accent1" w:themeShade="BF"/>
                                <w:u w:val="single"/>
                              </w:rPr>
                            </w:pPr>
                            <w:r w:rsidRPr="008472AB">
                              <w:rPr>
                                <w:b/>
                                <w:bCs/>
                                <w:color w:val="729928" w:themeColor="accent1" w:themeShade="BF"/>
                                <w:u w:val="single"/>
                              </w:rPr>
                              <w:t>Tires</w:t>
                            </w:r>
                          </w:p>
                          <w:p w14:paraId="6623C5F5" w14:textId="43C41FCD" w:rsidR="00513C06" w:rsidRPr="008472AB" w:rsidRDefault="00C27AF9" w:rsidP="00E211E3">
                            <w:pPr>
                              <w:pStyle w:val="ReturnAddress"/>
                              <w:rPr>
                                <w:b/>
                                <w:bCs/>
                                <w:color w:val="000000" w:themeColor="text1"/>
                              </w:rPr>
                            </w:pPr>
                            <w:r w:rsidRPr="008472AB">
                              <w:rPr>
                                <w:b/>
                                <w:bCs/>
                                <w:color w:val="000000" w:themeColor="text1"/>
                              </w:rPr>
                              <w:t xml:space="preserve">Kal Tire 774 Hwy 16, Burns Lake BC 250-692-7542 </w:t>
                            </w:r>
                          </w:p>
                          <w:p w14:paraId="5359E52B" w14:textId="10CEC2E1" w:rsidR="00513C06" w:rsidRPr="008472AB" w:rsidRDefault="00C27AF9" w:rsidP="00E211E3">
                            <w:pPr>
                              <w:pStyle w:val="ReturnAddress"/>
                              <w:rPr>
                                <w:b/>
                                <w:bCs/>
                                <w:color w:val="000000" w:themeColor="text1"/>
                                <w:u w:val="single"/>
                              </w:rPr>
                            </w:pPr>
                            <w:r w:rsidRPr="008472AB">
                              <w:rPr>
                                <w:b/>
                                <w:bCs/>
                                <w:color w:val="000000" w:themeColor="text1"/>
                              </w:rPr>
                              <w:t>Ok Tire 182 Hwy 16, Burns Lake BC 250-692-7669</w:t>
                            </w:r>
                          </w:p>
                          <w:p w14:paraId="782884CF" w14:textId="75A1CD85" w:rsidR="00E211E3" w:rsidRPr="008472AB" w:rsidRDefault="00C27AF9" w:rsidP="00E211E3">
                            <w:pPr>
                              <w:pStyle w:val="ReturnAddress"/>
                              <w:rPr>
                                <w:color w:val="000000" w:themeColor="text1"/>
                              </w:rPr>
                            </w:pPr>
                            <w:r w:rsidRPr="008472AB">
                              <w:rPr>
                                <w:color w:val="000000" w:themeColor="text1"/>
                              </w:rPr>
                              <w:t>*Note: Vehicle Tires Are Not Accepted at Any Transfer Stations or Landfills</w:t>
                            </w:r>
                          </w:p>
                          <w:p w14:paraId="7952B0F7" w14:textId="14C4E699" w:rsidR="00513C06" w:rsidRPr="008472AB" w:rsidRDefault="00C27AF9" w:rsidP="00E211E3">
                            <w:pPr>
                              <w:pStyle w:val="ReturnAddress"/>
                              <w:rPr>
                                <w:b/>
                                <w:bCs/>
                                <w:color w:val="729928" w:themeColor="accent1" w:themeShade="BF"/>
                                <w:u w:val="single"/>
                              </w:rPr>
                            </w:pPr>
                            <w:r w:rsidRPr="008472AB">
                              <w:rPr>
                                <w:b/>
                                <w:bCs/>
                                <w:color w:val="729928" w:themeColor="accent1" w:themeShade="BF"/>
                                <w:u w:val="single"/>
                              </w:rPr>
                              <w:t xml:space="preserve">Light Bulbs and Fixtures </w:t>
                            </w:r>
                          </w:p>
                          <w:p w14:paraId="704B4827" w14:textId="133F09ED" w:rsidR="00513C06" w:rsidRPr="008472AB" w:rsidRDefault="00C27AF9" w:rsidP="00E211E3">
                            <w:pPr>
                              <w:pStyle w:val="ReturnAddress"/>
                              <w:rPr>
                                <w:b/>
                                <w:bCs/>
                                <w:color w:val="000000" w:themeColor="text1"/>
                              </w:rPr>
                            </w:pPr>
                            <w:r w:rsidRPr="008472AB">
                              <w:rPr>
                                <w:b/>
                                <w:bCs/>
                                <w:color w:val="000000" w:themeColor="text1"/>
                              </w:rPr>
                              <w:t>Burns Lake Return-It Recycling Depot</w:t>
                            </w:r>
                          </w:p>
                          <w:p w14:paraId="269110B8" w14:textId="1ACE8216" w:rsidR="002C4606" w:rsidRPr="008472AB" w:rsidRDefault="00C27AF9" w:rsidP="002C4606">
                            <w:pPr>
                              <w:pStyle w:val="ReturnAddress"/>
                              <w:rPr>
                                <w:b/>
                                <w:bCs/>
                                <w:color w:val="729928" w:themeColor="accent1" w:themeShade="BF"/>
                                <w:u w:val="single"/>
                              </w:rPr>
                            </w:pPr>
                            <w:r w:rsidRPr="008472AB">
                              <w:rPr>
                                <w:b/>
                                <w:bCs/>
                                <w:color w:val="729928" w:themeColor="accent1" w:themeShade="BF"/>
                                <w:u w:val="single"/>
                              </w:rPr>
                              <w:t xml:space="preserve">Smoke And CO2 Detectors </w:t>
                            </w:r>
                          </w:p>
                          <w:p w14:paraId="263B3292" w14:textId="2841D6AC" w:rsidR="002C4606" w:rsidRPr="008472AB" w:rsidRDefault="00C27AF9" w:rsidP="002C4606">
                            <w:pPr>
                              <w:pStyle w:val="ReturnAddress"/>
                              <w:rPr>
                                <w:b/>
                                <w:bCs/>
                                <w:color w:val="000000" w:themeColor="text1"/>
                              </w:rPr>
                            </w:pPr>
                            <w:r w:rsidRPr="008472AB">
                              <w:rPr>
                                <w:b/>
                                <w:bCs/>
                                <w:color w:val="000000" w:themeColor="text1"/>
                              </w:rPr>
                              <w:t>Burns Lake Return-It Recycling Depot</w:t>
                            </w:r>
                          </w:p>
                          <w:p w14:paraId="5E32C494" w14:textId="1290BED9" w:rsidR="004B1A96" w:rsidRPr="008472AB" w:rsidRDefault="00C27AF9" w:rsidP="004B1A96">
                            <w:pPr>
                              <w:pStyle w:val="ReturnAddress"/>
                              <w:rPr>
                                <w:b/>
                                <w:bCs/>
                                <w:color w:val="729928" w:themeColor="accent1" w:themeShade="BF"/>
                                <w:u w:val="single"/>
                              </w:rPr>
                            </w:pPr>
                            <w:r w:rsidRPr="008472AB">
                              <w:rPr>
                                <w:b/>
                                <w:bCs/>
                                <w:color w:val="729928" w:themeColor="accent1" w:themeShade="BF"/>
                                <w:u w:val="single"/>
                              </w:rPr>
                              <w:t>Paint</w:t>
                            </w:r>
                          </w:p>
                          <w:p w14:paraId="5CAC3875" w14:textId="636232A1" w:rsidR="004B1A96" w:rsidRPr="008472AB" w:rsidRDefault="00C27AF9" w:rsidP="004B1A96">
                            <w:pPr>
                              <w:pStyle w:val="ReturnAddress"/>
                              <w:rPr>
                                <w:b/>
                                <w:bCs/>
                                <w:color w:val="000000" w:themeColor="text1"/>
                              </w:rPr>
                            </w:pPr>
                            <w:r w:rsidRPr="008472AB">
                              <w:rPr>
                                <w:b/>
                                <w:bCs/>
                                <w:color w:val="000000" w:themeColor="text1"/>
                              </w:rPr>
                              <w:t>Burns Lake Return-It Recycling Depot</w:t>
                            </w:r>
                          </w:p>
                          <w:p w14:paraId="4A05DE6C" w14:textId="77777777" w:rsidR="004B1A96" w:rsidRPr="008472AB" w:rsidRDefault="004B1A96" w:rsidP="002C4606">
                            <w:pPr>
                              <w:pStyle w:val="ReturnAddress"/>
                              <w:rPr>
                                <w:b/>
                                <w:bCs/>
                                <w:color w:val="000000" w:themeColor="text1"/>
                                <w:sz w:val="20"/>
                                <w:szCs w:val="20"/>
                              </w:rPr>
                            </w:pPr>
                          </w:p>
                          <w:p w14:paraId="57D59AAB" w14:textId="77777777" w:rsidR="007D5C88" w:rsidRPr="00513C06" w:rsidRDefault="007D5C88" w:rsidP="00E211E3">
                            <w:pPr>
                              <w:pStyle w:val="ReturnAddress"/>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09CA" id="Text Box 23" o:spid="_x0000_s1034" type="#_x0000_t202" style="position:absolute;margin-left:245.45pt;margin-top:-14.5pt;width:228.15pt;height:56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" fillcolor="white [3201]" strokecolor="#87b32f" strokeweight=".5pt">
                <v:textbox>
                  <w:txbxContent>
                    <w:p w14:paraId="1F5C759D" w14:textId="1C68941A" w:rsidR="00E211E3" w:rsidRPr="008472AB" w:rsidRDefault="00C27AF9" w:rsidP="00E211E3">
                      <w:pPr>
                        <w:pStyle w:val="ReturnAddress"/>
                        <w:rPr>
                          <w:b/>
                          <w:bCs/>
                          <w:color w:val="729928" w:themeColor="accent1" w:themeShade="BF"/>
                          <w:u w:val="single"/>
                        </w:rPr>
                      </w:pPr>
                      <w:r w:rsidRPr="008472AB">
                        <w:rPr>
                          <w:b/>
                          <w:bCs/>
                          <w:color w:val="729928" w:themeColor="accent1" w:themeShade="BF"/>
                          <w:u w:val="single"/>
                        </w:rPr>
                        <w:t>Automotive Batteries</w:t>
                      </w:r>
                    </w:p>
                    <w:p w14:paraId="37E50737" w14:textId="56895702" w:rsidR="009E315D" w:rsidRPr="008472AB" w:rsidRDefault="00C27AF9" w:rsidP="007B0BBF">
                      <w:pPr>
                        <w:pStyle w:val="ReturnAddress"/>
                        <w:rPr>
                          <w:b/>
                          <w:bCs/>
                          <w:color w:val="000000" w:themeColor="text1"/>
                        </w:rPr>
                      </w:pPr>
                      <w:r w:rsidRPr="008472AB">
                        <w:rPr>
                          <w:b/>
                          <w:bCs/>
                          <w:color w:val="000000" w:themeColor="text1"/>
                        </w:rPr>
                        <w:t xml:space="preserve">Burns Lake Automotive Supply </w:t>
                      </w:r>
                    </w:p>
                    <w:p w14:paraId="44ECA795" w14:textId="73BD8826" w:rsidR="009E315D" w:rsidRPr="008472AB" w:rsidRDefault="00C27AF9" w:rsidP="007B0BBF">
                      <w:pPr>
                        <w:pStyle w:val="ReturnAddress"/>
                        <w:rPr>
                          <w:b/>
                          <w:bCs/>
                          <w:color w:val="000000" w:themeColor="text1"/>
                        </w:rPr>
                      </w:pPr>
                      <w:r w:rsidRPr="008472AB">
                        <w:rPr>
                          <w:b/>
                          <w:bCs/>
                          <w:color w:val="000000" w:themeColor="text1"/>
                        </w:rPr>
                        <w:t>Polar Park Auto Industrial Supplies 831 Hwy 16, Burns Lake BC 250-692-7501</w:t>
                      </w:r>
                    </w:p>
                    <w:p w14:paraId="3DCE4985" w14:textId="7DBD81FC" w:rsidR="003239AC" w:rsidRPr="008472AB" w:rsidRDefault="00C27AF9" w:rsidP="003239AC">
                      <w:pPr>
                        <w:pStyle w:val="ReturnAddress"/>
                        <w:rPr>
                          <w:b/>
                          <w:bCs/>
                          <w:color w:val="000000" w:themeColor="text1"/>
                        </w:rPr>
                      </w:pPr>
                      <w:r w:rsidRPr="008472AB">
                        <w:rPr>
                          <w:b/>
                          <w:bCs/>
                          <w:color w:val="000000" w:themeColor="text1"/>
                        </w:rPr>
                        <w:t>Burns Lake Transfer Station 4410 Babine Lake Rd, Burns Lake BC 250-692-3195</w:t>
                      </w:r>
                    </w:p>
                    <w:p w14:paraId="3A99EAB7" w14:textId="2E8781E4" w:rsidR="003239AC" w:rsidRPr="008472AB" w:rsidRDefault="00C27AF9" w:rsidP="007B0BBF">
                      <w:pPr>
                        <w:pStyle w:val="ReturnAddress"/>
                        <w:rPr>
                          <w:b/>
                          <w:bCs/>
                          <w:color w:val="000000" w:themeColor="text1"/>
                        </w:rPr>
                      </w:pPr>
                      <w:r w:rsidRPr="008472AB">
                        <w:rPr>
                          <w:b/>
                          <w:bCs/>
                          <w:color w:val="000000" w:themeColor="text1"/>
                        </w:rPr>
                        <w:t xml:space="preserve">Southside Transfer Station 36007 Eakin Settlement Road 250-694-3220 </w:t>
                      </w:r>
                    </w:p>
                    <w:p w14:paraId="5EDE3CC1" w14:textId="43D9784E" w:rsidR="00E211E3" w:rsidRPr="008472AB" w:rsidRDefault="00C27AF9" w:rsidP="007B0BBF">
                      <w:pPr>
                        <w:pStyle w:val="ReturnAddress"/>
                        <w:rPr>
                          <w:b/>
                          <w:bCs/>
                          <w:color w:val="729928" w:themeColor="accent1" w:themeShade="BF"/>
                          <w:u w:val="single"/>
                        </w:rPr>
                      </w:pPr>
                      <w:r w:rsidRPr="008472AB">
                        <w:rPr>
                          <w:b/>
                          <w:bCs/>
                          <w:color w:val="729928" w:themeColor="accent1" w:themeShade="BF"/>
                          <w:u w:val="single"/>
                        </w:rPr>
                        <w:t xml:space="preserve">Household Batteries </w:t>
                      </w:r>
                    </w:p>
                    <w:p w14:paraId="3DF2F48F" w14:textId="75BAF11C" w:rsidR="009E315D" w:rsidRPr="008472AB" w:rsidRDefault="00C27AF9" w:rsidP="003239AC">
                      <w:pPr>
                        <w:pStyle w:val="ReturnAddress"/>
                        <w:numPr>
                          <w:ilvl w:val="0"/>
                          <w:numId w:val="29"/>
                        </w:numPr>
                        <w:rPr>
                          <w:color w:val="000000" w:themeColor="text1"/>
                        </w:rPr>
                      </w:pPr>
                      <w:r w:rsidRPr="008472AB">
                        <w:rPr>
                          <w:color w:val="000000" w:themeColor="text1"/>
                        </w:rPr>
                        <w:t xml:space="preserve">Rechargeable And Non-Rechargeable Batteries of Various Sizes </w:t>
                      </w:r>
                    </w:p>
                    <w:p w14:paraId="1CF73713" w14:textId="7EB174E5" w:rsidR="009E315D" w:rsidRPr="008472AB" w:rsidRDefault="00C27AF9" w:rsidP="00E211E3">
                      <w:pPr>
                        <w:pStyle w:val="ReturnAddress"/>
                        <w:rPr>
                          <w:b/>
                          <w:bCs/>
                          <w:color w:val="000000" w:themeColor="text1"/>
                        </w:rPr>
                      </w:pPr>
                      <w:r w:rsidRPr="008472AB">
                        <w:rPr>
                          <w:b/>
                          <w:bCs/>
                          <w:color w:val="000000" w:themeColor="text1"/>
                        </w:rPr>
                        <w:t>Burns Lake Return-It Recycling Depot</w:t>
                      </w:r>
                    </w:p>
                    <w:p w14:paraId="4AEFC264" w14:textId="091F574F" w:rsidR="007D5C88" w:rsidRPr="008472AB" w:rsidRDefault="00C27AF9" w:rsidP="00E211E3">
                      <w:pPr>
                        <w:pStyle w:val="ReturnAddress"/>
                        <w:rPr>
                          <w:b/>
                          <w:bCs/>
                          <w:color w:val="000000" w:themeColor="text1"/>
                        </w:rPr>
                      </w:pPr>
                      <w:r w:rsidRPr="008472AB">
                        <w:rPr>
                          <w:b/>
                          <w:bCs/>
                          <w:color w:val="000000" w:themeColor="text1"/>
                        </w:rPr>
                        <w:t>Home Hardware 270 Hwy 16 Burns Lake 250 692 7131</w:t>
                      </w:r>
                    </w:p>
                    <w:p w14:paraId="1CB12B4D" w14:textId="4B059B67" w:rsidR="005119AC" w:rsidRPr="008472AB" w:rsidRDefault="00C27AF9" w:rsidP="00E211E3">
                      <w:pPr>
                        <w:pStyle w:val="ReturnAddress"/>
                        <w:rPr>
                          <w:b/>
                          <w:bCs/>
                          <w:color w:val="000000" w:themeColor="text1"/>
                        </w:rPr>
                      </w:pPr>
                      <w:r w:rsidRPr="008472AB">
                        <w:rPr>
                          <w:b/>
                          <w:bCs/>
                          <w:color w:val="000000" w:themeColor="text1"/>
                        </w:rPr>
                        <w:t xml:space="preserve">Burns Lake Transfer Station </w:t>
                      </w:r>
                    </w:p>
                    <w:p w14:paraId="3D1898C8" w14:textId="2BAD7188" w:rsidR="00E211E3" w:rsidRPr="008472AB" w:rsidRDefault="00C27AF9" w:rsidP="00E211E3">
                      <w:pPr>
                        <w:pStyle w:val="ReturnAddress"/>
                        <w:rPr>
                          <w:b/>
                          <w:bCs/>
                          <w:color w:val="729928" w:themeColor="accent1" w:themeShade="BF"/>
                          <w:u w:val="single"/>
                        </w:rPr>
                      </w:pPr>
                      <w:r w:rsidRPr="008472AB">
                        <w:rPr>
                          <w:b/>
                          <w:bCs/>
                          <w:color w:val="729928" w:themeColor="accent1" w:themeShade="BF"/>
                          <w:u w:val="single"/>
                        </w:rPr>
                        <w:t>Used Oil, Filters, And Containers</w:t>
                      </w:r>
                    </w:p>
                    <w:p w14:paraId="41EDCF64" w14:textId="628D3F19" w:rsidR="00513C06" w:rsidRPr="008472AB" w:rsidRDefault="00C27AF9" w:rsidP="00E211E3">
                      <w:pPr>
                        <w:pStyle w:val="ReturnAddress"/>
                        <w:rPr>
                          <w:b/>
                          <w:bCs/>
                        </w:rPr>
                      </w:pPr>
                      <w:r w:rsidRPr="008472AB">
                        <w:rPr>
                          <w:b/>
                          <w:bCs/>
                        </w:rPr>
                        <w:t xml:space="preserve">Burns Lake Automotive Supply </w:t>
                      </w:r>
                    </w:p>
                    <w:p w14:paraId="3F7F25E3" w14:textId="1125336B" w:rsidR="00513C06" w:rsidRPr="008472AB" w:rsidRDefault="00C27AF9" w:rsidP="00E211E3">
                      <w:pPr>
                        <w:pStyle w:val="ReturnAddress"/>
                        <w:rPr>
                          <w:b/>
                          <w:bCs/>
                        </w:rPr>
                      </w:pPr>
                      <w:r w:rsidRPr="008472AB">
                        <w:rPr>
                          <w:b/>
                          <w:bCs/>
                        </w:rPr>
                        <w:t xml:space="preserve">Polar Park Auto Industrial Supplies </w:t>
                      </w:r>
                    </w:p>
                    <w:p w14:paraId="7D81BF19" w14:textId="317CA872" w:rsidR="00513C06" w:rsidRPr="008472AB" w:rsidRDefault="00C27AF9" w:rsidP="00E211E3">
                      <w:pPr>
                        <w:pStyle w:val="ReturnAddress"/>
                        <w:rPr>
                          <w:b/>
                          <w:bCs/>
                          <w:color w:val="729928" w:themeColor="accent1" w:themeShade="BF"/>
                          <w:u w:val="single"/>
                        </w:rPr>
                      </w:pPr>
                      <w:r w:rsidRPr="008472AB">
                        <w:rPr>
                          <w:b/>
                          <w:bCs/>
                          <w:color w:val="729928" w:themeColor="accent1" w:themeShade="BF"/>
                          <w:u w:val="single"/>
                        </w:rPr>
                        <w:t>Tires</w:t>
                      </w:r>
                    </w:p>
                    <w:p w14:paraId="6623C5F5" w14:textId="43C41FCD" w:rsidR="00513C06" w:rsidRPr="008472AB" w:rsidRDefault="00C27AF9" w:rsidP="00E211E3">
                      <w:pPr>
                        <w:pStyle w:val="ReturnAddress"/>
                        <w:rPr>
                          <w:b/>
                          <w:bCs/>
                          <w:color w:val="000000" w:themeColor="text1"/>
                        </w:rPr>
                      </w:pPr>
                      <w:r w:rsidRPr="008472AB">
                        <w:rPr>
                          <w:b/>
                          <w:bCs/>
                          <w:color w:val="000000" w:themeColor="text1"/>
                        </w:rPr>
                        <w:t xml:space="preserve">Kal Tire 774 Hwy 16, Burns Lake BC 250-692-7542 </w:t>
                      </w:r>
                    </w:p>
                    <w:p w14:paraId="5359E52B" w14:textId="10CEC2E1" w:rsidR="00513C06" w:rsidRPr="008472AB" w:rsidRDefault="00C27AF9" w:rsidP="00E211E3">
                      <w:pPr>
                        <w:pStyle w:val="ReturnAddress"/>
                        <w:rPr>
                          <w:b/>
                          <w:bCs/>
                          <w:color w:val="000000" w:themeColor="text1"/>
                          <w:u w:val="single"/>
                        </w:rPr>
                      </w:pPr>
                      <w:r w:rsidRPr="008472AB">
                        <w:rPr>
                          <w:b/>
                          <w:bCs/>
                          <w:color w:val="000000" w:themeColor="text1"/>
                        </w:rPr>
                        <w:t>Ok Tire 182 Hwy 16, Burns Lake BC 250-692-7669</w:t>
                      </w:r>
                    </w:p>
                    <w:p w14:paraId="782884CF" w14:textId="75A1CD85" w:rsidR="00E211E3" w:rsidRPr="008472AB" w:rsidRDefault="00C27AF9" w:rsidP="00E211E3">
                      <w:pPr>
                        <w:pStyle w:val="ReturnAddress"/>
                        <w:rPr>
                          <w:color w:val="000000" w:themeColor="text1"/>
                        </w:rPr>
                      </w:pPr>
                      <w:r w:rsidRPr="008472AB">
                        <w:rPr>
                          <w:color w:val="000000" w:themeColor="text1"/>
                        </w:rPr>
                        <w:t>*Note: Vehicle Tires Are Not Accepted at Any Transfer Stations or Landfills</w:t>
                      </w:r>
                    </w:p>
                    <w:p w14:paraId="7952B0F7" w14:textId="14C4E699" w:rsidR="00513C06" w:rsidRPr="008472AB" w:rsidRDefault="00C27AF9" w:rsidP="00E211E3">
                      <w:pPr>
                        <w:pStyle w:val="ReturnAddress"/>
                        <w:rPr>
                          <w:b/>
                          <w:bCs/>
                          <w:color w:val="729928" w:themeColor="accent1" w:themeShade="BF"/>
                          <w:u w:val="single"/>
                        </w:rPr>
                      </w:pPr>
                      <w:r w:rsidRPr="008472AB">
                        <w:rPr>
                          <w:b/>
                          <w:bCs/>
                          <w:color w:val="729928" w:themeColor="accent1" w:themeShade="BF"/>
                          <w:u w:val="single"/>
                        </w:rPr>
                        <w:t xml:space="preserve">Light Bulbs and Fixtures </w:t>
                      </w:r>
                    </w:p>
                    <w:p w14:paraId="704B4827" w14:textId="133F09ED" w:rsidR="00513C06" w:rsidRPr="008472AB" w:rsidRDefault="00C27AF9" w:rsidP="00E211E3">
                      <w:pPr>
                        <w:pStyle w:val="ReturnAddress"/>
                        <w:rPr>
                          <w:b/>
                          <w:bCs/>
                          <w:color w:val="000000" w:themeColor="text1"/>
                        </w:rPr>
                      </w:pPr>
                      <w:r w:rsidRPr="008472AB">
                        <w:rPr>
                          <w:b/>
                          <w:bCs/>
                          <w:color w:val="000000" w:themeColor="text1"/>
                        </w:rPr>
                        <w:t>Burns Lake Return-It Recycling Depot</w:t>
                      </w:r>
                    </w:p>
                    <w:p w14:paraId="269110B8" w14:textId="1ACE8216" w:rsidR="002C4606" w:rsidRPr="008472AB" w:rsidRDefault="00C27AF9" w:rsidP="002C4606">
                      <w:pPr>
                        <w:pStyle w:val="ReturnAddress"/>
                        <w:rPr>
                          <w:b/>
                          <w:bCs/>
                          <w:color w:val="729928" w:themeColor="accent1" w:themeShade="BF"/>
                          <w:u w:val="single"/>
                        </w:rPr>
                      </w:pPr>
                      <w:r w:rsidRPr="008472AB">
                        <w:rPr>
                          <w:b/>
                          <w:bCs/>
                          <w:color w:val="729928" w:themeColor="accent1" w:themeShade="BF"/>
                          <w:u w:val="single"/>
                        </w:rPr>
                        <w:t xml:space="preserve">Smoke And CO2 Detectors </w:t>
                      </w:r>
                    </w:p>
                    <w:p w14:paraId="263B3292" w14:textId="2841D6AC" w:rsidR="002C4606" w:rsidRPr="008472AB" w:rsidRDefault="00C27AF9" w:rsidP="002C4606">
                      <w:pPr>
                        <w:pStyle w:val="ReturnAddress"/>
                        <w:rPr>
                          <w:b/>
                          <w:bCs/>
                          <w:color w:val="000000" w:themeColor="text1"/>
                        </w:rPr>
                      </w:pPr>
                      <w:r w:rsidRPr="008472AB">
                        <w:rPr>
                          <w:b/>
                          <w:bCs/>
                          <w:color w:val="000000" w:themeColor="text1"/>
                        </w:rPr>
                        <w:t>Burns Lake Return-It Recycling Depot</w:t>
                      </w:r>
                    </w:p>
                    <w:p w14:paraId="5E32C494" w14:textId="1290BED9" w:rsidR="004B1A96" w:rsidRPr="008472AB" w:rsidRDefault="00C27AF9" w:rsidP="004B1A96">
                      <w:pPr>
                        <w:pStyle w:val="ReturnAddress"/>
                        <w:rPr>
                          <w:b/>
                          <w:bCs/>
                          <w:color w:val="729928" w:themeColor="accent1" w:themeShade="BF"/>
                          <w:u w:val="single"/>
                        </w:rPr>
                      </w:pPr>
                      <w:r w:rsidRPr="008472AB">
                        <w:rPr>
                          <w:b/>
                          <w:bCs/>
                          <w:color w:val="729928" w:themeColor="accent1" w:themeShade="BF"/>
                          <w:u w:val="single"/>
                        </w:rPr>
                        <w:t>Paint</w:t>
                      </w:r>
                    </w:p>
                    <w:p w14:paraId="5CAC3875" w14:textId="636232A1" w:rsidR="004B1A96" w:rsidRPr="008472AB" w:rsidRDefault="00C27AF9" w:rsidP="004B1A96">
                      <w:pPr>
                        <w:pStyle w:val="ReturnAddress"/>
                        <w:rPr>
                          <w:b/>
                          <w:bCs/>
                          <w:color w:val="000000" w:themeColor="text1"/>
                        </w:rPr>
                      </w:pPr>
                      <w:r w:rsidRPr="008472AB">
                        <w:rPr>
                          <w:b/>
                          <w:bCs/>
                          <w:color w:val="000000" w:themeColor="text1"/>
                        </w:rPr>
                        <w:t>Burns Lake Return-It Recycling Depot</w:t>
                      </w:r>
                    </w:p>
                    <w:p w14:paraId="4A05DE6C" w14:textId="77777777" w:rsidR="004B1A96" w:rsidRPr="008472AB" w:rsidRDefault="004B1A96" w:rsidP="002C4606">
                      <w:pPr>
                        <w:pStyle w:val="ReturnAddress"/>
                        <w:rPr>
                          <w:b/>
                          <w:bCs/>
                          <w:color w:val="000000" w:themeColor="text1"/>
                          <w:sz w:val="20"/>
                          <w:szCs w:val="20"/>
                        </w:rPr>
                      </w:pPr>
                    </w:p>
                    <w:p w14:paraId="57D59AAB" w14:textId="77777777" w:rsidR="007D5C88" w:rsidRPr="00513C06" w:rsidRDefault="007D5C88" w:rsidP="00E211E3">
                      <w:pPr>
                        <w:pStyle w:val="ReturnAddress"/>
                        <w:rPr>
                          <w:b/>
                          <w:bCs/>
                        </w:rPr>
                      </w:pPr>
                    </w:p>
                  </w:txbxContent>
                </v:textbox>
              </v:shape>
            </w:pict>
          </mc:Fallback>
        </mc:AlternateContent>
      </w:r>
      <w:r w:rsidR="00CD16A7">
        <w:rPr>
          <w:noProof/>
        </w:rPr>
        <w:br w:type="textWrapping" w:clear="all"/>
      </w:r>
    </w:p>
    <w:sectPr w:rsidR="009013BC" w:rsidSect="00FB43D4">
      <w:headerReference w:type="first" r:id="rId23"/>
      <w:pgSz w:w="15840" w:h="12240" w:orient="landscape"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53C1C" w14:textId="77777777" w:rsidR="00840C9C" w:rsidRDefault="00840C9C" w:rsidP="00BF6AFD">
      <w:pPr>
        <w:spacing w:after="0" w:line="240" w:lineRule="auto"/>
      </w:pPr>
      <w:r>
        <w:separator/>
      </w:r>
    </w:p>
  </w:endnote>
  <w:endnote w:type="continuationSeparator" w:id="0">
    <w:p w14:paraId="535E5F97" w14:textId="77777777" w:rsidR="00840C9C" w:rsidRDefault="00840C9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3ED71" w14:textId="77777777" w:rsidR="00840C9C" w:rsidRDefault="00840C9C" w:rsidP="00BF6AFD">
      <w:pPr>
        <w:spacing w:after="0" w:line="240" w:lineRule="auto"/>
      </w:pPr>
      <w:r>
        <w:separator/>
      </w:r>
    </w:p>
  </w:footnote>
  <w:footnote w:type="continuationSeparator" w:id="0">
    <w:p w14:paraId="057D2969" w14:textId="77777777" w:rsidR="00840C9C" w:rsidRDefault="00840C9C" w:rsidP="00BF6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FB91" w14:textId="77777777" w:rsidR="00FB43D4" w:rsidRDefault="00FB43D4">
    <w:pPr>
      <w:pStyle w:val="Header"/>
    </w:pPr>
    <w:r>
      <w:rPr>
        <w:noProof/>
        <w:lang w:eastAsia="en-US"/>
      </w:rPr>
      <mc:AlternateContent>
        <mc:Choice Requires="wpg">
          <w:drawing>
            <wp:anchor distT="0" distB="0" distL="114300" distR="114300" simplePos="0" relativeHeight="251661312" behindDoc="1" locked="1" layoutInCell="1" allowOverlap="1" wp14:anchorId="57379998" wp14:editId="0B0C5349">
              <wp:simplePos x="0" y="0"/>
              <wp:positionH relativeFrom="page">
                <wp:align>center</wp:align>
              </wp:positionH>
              <wp:positionV relativeFrom="page">
                <wp:align>top</wp:align>
              </wp:positionV>
              <wp:extent cx="3355848" cy="7772400"/>
              <wp:effectExtent l="0" t="0" r="21590" b="19050"/>
              <wp:wrapNone/>
              <wp:docPr id="13" name="Group 13" descr="Fold guide lines"/>
              <wp:cNvGraphicFramePr/>
              <a:graphic xmlns:a="http://schemas.openxmlformats.org/drawingml/2006/main">
                <a:graphicData uri="http://schemas.microsoft.com/office/word/2010/wordprocessingGroup">
                  <wpg:wgp>
                    <wpg:cNvGrpSpPr/>
                    <wpg:grpSpPr>
                      <a:xfrm>
                        <a:off x="0" y="0"/>
                        <a:ext cx="3355848" cy="7772400"/>
                        <a:chOff x="0" y="0"/>
                        <a:chExt cx="3352800" cy="7772400"/>
                      </a:xfrm>
                    </wpg:grpSpPr>
                    <wps:wsp>
                      <wps:cNvPr id="16" name="Straight Connector 16"/>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35280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33500</wp14:pctWidth>
              </wp14:sizeRelH>
              <wp14:sizeRelV relativeFrom="page">
                <wp14:pctHeight>100000</wp14:pctHeight>
              </wp14:sizeRelV>
            </wp:anchor>
          </w:drawing>
        </mc:Choice>
        <mc:Fallback>
          <w:pict>
            <v:group w14:anchorId="2539D9FA" id="Group 13" o:spid="_x0000_s1026" alt="Fold guide lines" style="position:absolute;margin-left:0;margin-top:0;width:264.25pt;height:612pt;z-index:-251655168;mso-width-percent:335;mso-height-percent:1000;mso-position-horizontal:center;mso-position-horizontal-relative:page;mso-position-vertical:top;mso-position-vertical-relative:page;mso-width-percent:335;mso-height-percent:1000" coordsize="33528,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">
              <v:line id="Straight Connector 16" o:spid="_x0000_s1027" style="position:absolute;visibility:visible;mso-wrap-style:square" from="0,0" to="0,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" strokecolor="#d8d8d8 [2732]" strokeweight=".5pt"/>
              <v:line id="Straight Connector 17" o:spid="_x0000_s1028" style="position:absolute;visibility:visible;mso-wrap-style:square" from="33528,0" to="3352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" strokecolor="#d8d8d8 [2732]" strokeweight=".5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7ADEAA"/>
    <w:lvl w:ilvl="0">
      <w:start w:val="1"/>
      <w:numFmt w:val="decimal"/>
      <w:pStyle w:val="ListNumber5"/>
      <w:lvlText w:val="%1."/>
      <w:lvlJc w:val="left"/>
      <w:pPr>
        <w:tabs>
          <w:tab w:val="num" w:pos="360"/>
        </w:tabs>
        <w:ind w:left="36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BCA5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1A95F4D"/>
    <w:multiLevelType w:val="multilevel"/>
    <w:tmpl w:val="EBFCC586"/>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4A43A00"/>
    <w:multiLevelType w:val="hybridMultilevel"/>
    <w:tmpl w:val="B8D084A2"/>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F5369D"/>
    <w:multiLevelType w:val="hybridMultilevel"/>
    <w:tmpl w:val="C89E14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26066D"/>
    <w:multiLevelType w:val="hybridMultilevel"/>
    <w:tmpl w:val="7D246FD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C47C77"/>
    <w:multiLevelType w:val="hybridMultilevel"/>
    <w:tmpl w:val="3708B3E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08EB55AA"/>
    <w:multiLevelType w:val="hybridMultilevel"/>
    <w:tmpl w:val="5448ADD6"/>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4B5953"/>
    <w:multiLevelType w:val="hybridMultilevel"/>
    <w:tmpl w:val="E5A8EF4A"/>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572C2B"/>
    <w:multiLevelType w:val="hybridMultilevel"/>
    <w:tmpl w:val="87AC3FF2"/>
    <w:lvl w:ilvl="0" w:tplc="697A088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58A657D"/>
    <w:multiLevelType w:val="hybridMultilevel"/>
    <w:tmpl w:val="6E567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D77F9D"/>
    <w:multiLevelType w:val="multilevel"/>
    <w:tmpl w:val="2D34940A"/>
    <w:lvl w:ilvl="0">
      <w:start w:val="1"/>
      <w:numFmt w:val="bullet"/>
      <w:pStyle w:val="ListBullet"/>
      <w:lvlText w:val=""/>
      <w:lvlJc w:val="left"/>
      <w:pPr>
        <w:ind w:left="360" w:hanging="360"/>
      </w:pPr>
      <w:rPr>
        <w:rFonts w:ascii="Symbol" w:hAnsi="Symbol" w:hint="default"/>
        <w:color w:val="455F51" w:themeColor="text2"/>
        <w:sz w:val="16"/>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9" w15:restartNumberingAfterBreak="0">
    <w:nsid w:val="375046D6"/>
    <w:multiLevelType w:val="hybridMultilevel"/>
    <w:tmpl w:val="5AA60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C40781"/>
    <w:multiLevelType w:val="hybridMultilevel"/>
    <w:tmpl w:val="369C55CA"/>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175532"/>
    <w:multiLevelType w:val="hybridMultilevel"/>
    <w:tmpl w:val="6E96C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3764F0"/>
    <w:multiLevelType w:val="hybridMultilevel"/>
    <w:tmpl w:val="0C824D82"/>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F373F3"/>
    <w:multiLevelType w:val="hybridMultilevel"/>
    <w:tmpl w:val="F4E498EA"/>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5348E2"/>
    <w:multiLevelType w:val="hybridMultilevel"/>
    <w:tmpl w:val="7ABE48FA"/>
    <w:lvl w:ilvl="0" w:tplc="903824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730F4"/>
    <w:multiLevelType w:val="hybridMultilevel"/>
    <w:tmpl w:val="6F48876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2835EAE"/>
    <w:multiLevelType w:val="hybridMultilevel"/>
    <w:tmpl w:val="24A4092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5F17702"/>
    <w:multiLevelType w:val="hybridMultilevel"/>
    <w:tmpl w:val="A160817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8"/>
  </w:num>
  <w:num w:numId="3">
    <w:abstractNumId w:val="18"/>
    <w:lvlOverride w:ilvl="0">
      <w:startOverride w:val="1"/>
    </w:lvlOverride>
  </w:num>
  <w:num w:numId="4">
    <w:abstractNumId w:val="18"/>
    <w:lvlOverride w:ilvl="0">
      <w:startOverride w:val="1"/>
    </w:lvlOverride>
  </w:num>
  <w:num w:numId="5">
    <w:abstractNumId w:val="18"/>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7"/>
  </w:num>
  <w:num w:numId="20">
    <w:abstractNumId w:val="9"/>
  </w:num>
  <w:num w:numId="21">
    <w:abstractNumId w:val="21"/>
  </w:num>
  <w:num w:numId="22">
    <w:abstractNumId w:val="19"/>
  </w:num>
  <w:num w:numId="23">
    <w:abstractNumId w:val="10"/>
  </w:num>
  <w:num w:numId="24">
    <w:abstractNumId w:val="24"/>
  </w:num>
  <w:num w:numId="25">
    <w:abstractNumId w:val="23"/>
  </w:num>
  <w:num w:numId="26">
    <w:abstractNumId w:val="26"/>
  </w:num>
  <w:num w:numId="27">
    <w:abstractNumId w:val="13"/>
  </w:num>
  <w:num w:numId="28">
    <w:abstractNumId w:val="25"/>
  </w:num>
  <w:num w:numId="29">
    <w:abstractNumId w:val="20"/>
  </w:num>
  <w:num w:numId="30">
    <w:abstractNumId w:val="15"/>
  </w:num>
  <w:num w:numId="31">
    <w:abstractNumId w:val="11"/>
  </w:num>
  <w:num w:numId="32">
    <w:abstractNumId w:val="22"/>
  </w:num>
  <w:num w:numId="33">
    <w:abstractNumId w:val="16"/>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C9C"/>
    <w:rsid w:val="00053EE5"/>
    <w:rsid w:val="000E4A76"/>
    <w:rsid w:val="00125CC7"/>
    <w:rsid w:val="00130A86"/>
    <w:rsid w:val="00135E30"/>
    <w:rsid w:val="001372C8"/>
    <w:rsid w:val="00143B70"/>
    <w:rsid w:val="00151B56"/>
    <w:rsid w:val="0018266E"/>
    <w:rsid w:val="001947E7"/>
    <w:rsid w:val="001B32F2"/>
    <w:rsid w:val="001D0847"/>
    <w:rsid w:val="001F60A8"/>
    <w:rsid w:val="00227118"/>
    <w:rsid w:val="00230948"/>
    <w:rsid w:val="00260DA0"/>
    <w:rsid w:val="0029468B"/>
    <w:rsid w:val="002A6493"/>
    <w:rsid w:val="002C4606"/>
    <w:rsid w:val="002F3413"/>
    <w:rsid w:val="00307EC9"/>
    <w:rsid w:val="00322034"/>
    <w:rsid w:val="003239AC"/>
    <w:rsid w:val="00365EBB"/>
    <w:rsid w:val="00375C4C"/>
    <w:rsid w:val="00393188"/>
    <w:rsid w:val="003B391D"/>
    <w:rsid w:val="00422379"/>
    <w:rsid w:val="00423F18"/>
    <w:rsid w:val="00447207"/>
    <w:rsid w:val="0048634A"/>
    <w:rsid w:val="004B1A96"/>
    <w:rsid w:val="004F2B9C"/>
    <w:rsid w:val="0050697F"/>
    <w:rsid w:val="005119AC"/>
    <w:rsid w:val="00513C06"/>
    <w:rsid w:val="005259A3"/>
    <w:rsid w:val="005473B9"/>
    <w:rsid w:val="0056054A"/>
    <w:rsid w:val="00571D35"/>
    <w:rsid w:val="005759D7"/>
    <w:rsid w:val="005A4F9B"/>
    <w:rsid w:val="005E5178"/>
    <w:rsid w:val="006141CE"/>
    <w:rsid w:val="0063311A"/>
    <w:rsid w:val="00642500"/>
    <w:rsid w:val="0068396D"/>
    <w:rsid w:val="006A2E06"/>
    <w:rsid w:val="006B091B"/>
    <w:rsid w:val="006E001B"/>
    <w:rsid w:val="007014C5"/>
    <w:rsid w:val="00707DC0"/>
    <w:rsid w:val="007336AF"/>
    <w:rsid w:val="007647EF"/>
    <w:rsid w:val="007B0BBF"/>
    <w:rsid w:val="007D5C88"/>
    <w:rsid w:val="007E3C3A"/>
    <w:rsid w:val="00813D94"/>
    <w:rsid w:val="008201F1"/>
    <w:rsid w:val="008201F7"/>
    <w:rsid w:val="008320CE"/>
    <w:rsid w:val="00840C9C"/>
    <w:rsid w:val="008472AB"/>
    <w:rsid w:val="00874CE2"/>
    <w:rsid w:val="0089764D"/>
    <w:rsid w:val="008B000B"/>
    <w:rsid w:val="008C0499"/>
    <w:rsid w:val="008D4355"/>
    <w:rsid w:val="008E0FEB"/>
    <w:rsid w:val="009013BC"/>
    <w:rsid w:val="00903FB4"/>
    <w:rsid w:val="00960A60"/>
    <w:rsid w:val="009915C8"/>
    <w:rsid w:val="009A4069"/>
    <w:rsid w:val="009B2086"/>
    <w:rsid w:val="009E1B0F"/>
    <w:rsid w:val="009E315D"/>
    <w:rsid w:val="009F3198"/>
    <w:rsid w:val="009F6FAF"/>
    <w:rsid w:val="00A16149"/>
    <w:rsid w:val="00A308CA"/>
    <w:rsid w:val="00A54316"/>
    <w:rsid w:val="00A56264"/>
    <w:rsid w:val="00A6040C"/>
    <w:rsid w:val="00A769D1"/>
    <w:rsid w:val="00A81501"/>
    <w:rsid w:val="00A85868"/>
    <w:rsid w:val="00A95BFB"/>
    <w:rsid w:val="00AA02EC"/>
    <w:rsid w:val="00AB5C4F"/>
    <w:rsid w:val="00AB72BA"/>
    <w:rsid w:val="00AD7341"/>
    <w:rsid w:val="00AE548B"/>
    <w:rsid w:val="00AF162F"/>
    <w:rsid w:val="00B16D26"/>
    <w:rsid w:val="00B77BE6"/>
    <w:rsid w:val="00BC47A5"/>
    <w:rsid w:val="00BE03D0"/>
    <w:rsid w:val="00BE5766"/>
    <w:rsid w:val="00BF6AFD"/>
    <w:rsid w:val="00C27AF9"/>
    <w:rsid w:val="00C476E1"/>
    <w:rsid w:val="00C512DA"/>
    <w:rsid w:val="00C81CF7"/>
    <w:rsid w:val="00CD16A7"/>
    <w:rsid w:val="00CD1DEA"/>
    <w:rsid w:val="00CE4256"/>
    <w:rsid w:val="00CF7CB4"/>
    <w:rsid w:val="00D27440"/>
    <w:rsid w:val="00D44F9F"/>
    <w:rsid w:val="00D50FC5"/>
    <w:rsid w:val="00D829A3"/>
    <w:rsid w:val="00D92C08"/>
    <w:rsid w:val="00DB5D32"/>
    <w:rsid w:val="00E042F6"/>
    <w:rsid w:val="00E165DB"/>
    <w:rsid w:val="00E16DD3"/>
    <w:rsid w:val="00E211E3"/>
    <w:rsid w:val="00E40451"/>
    <w:rsid w:val="00E4677D"/>
    <w:rsid w:val="00E51632"/>
    <w:rsid w:val="00E6738A"/>
    <w:rsid w:val="00E67CB2"/>
    <w:rsid w:val="00EE0A38"/>
    <w:rsid w:val="00F2459C"/>
    <w:rsid w:val="00F60427"/>
    <w:rsid w:val="00F65FF0"/>
    <w:rsid w:val="00F66B21"/>
    <w:rsid w:val="00F752FE"/>
    <w:rsid w:val="00F83409"/>
    <w:rsid w:val="00FA07B2"/>
    <w:rsid w:val="00FA32B9"/>
    <w:rsid w:val="00FB43D4"/>
    <w:rsid w:val="00FD4131"/>
    <w:rsid w:val="00FE1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5CA6303"/>
  <w15:chartTrackingRefBased/>
  <w15:docId w15:val="{F754C545-7477-48FA-91C5-A18F272AE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68B"/>
  </w:style>
  <w:style w:type="paragraph" w:styleId="Heading1">
    <w:name w:val="heading 1"/>
    <w:basedOn w:val="Normal"/>
    <w:next w:val="Normal"/>
    <w:link w:val="Heading1Char"/>
    <w:uiPriority w:val="14"/>
    <w:qFormat/>
    <w:rsid w:val="009E1B0F"/>
    <w:pPr>
      <w:keepNext/>
      <w:keepLines/>
      <w:spacing w:before="200" w:after="0" w:line="240" w:lineRule="auto"/>
      <w:outlineLvl w:val="0"/>
    </w:pPr>
    <w:rPr>
      <w:rFonts w:asciiTheme="majorHAnsi" w:eastAsiaTheme="majorEastAsia" w:hAnsiTheme="majorHAnsi" w:cstheme="majorBidi"/>
      <w:b/>
      <w:bCs/>
      <w:color w:val="4D671B" w:themeColor="accent1" w:themeShade="80"/>
      <w:sz w:val="32"/>
    </w:rPr>
  </w:style>
  <w:style w:type="paragraph" w:styleId="Heading2">
    <w:name w:val="heading 2"/>
    <w:basedOn w:val="Normal"/>
    <w:next w:val="Normal"/>
    <w:link w:val="Heading2Char"/>
    <w:uiPriority w:val="14"/>
    <w:unhideWhenUsed/>
    <w:qFormat/>
    <w:rsid w:val="00E40451"/>
    <w:pPr>
      <w:keepNext/>
      <w:keepLines/>
      <w:spacing w:before="360" w:after="120" w:line="240" w:lineRule="auto"/>
      <w:outlineLvl w:val="1"/>
    </w:pPr>
    <w:rPr>
      <w:rFonts w:asciiTheme="majorHAnsi" w:eastAsiaTheme="majorEastAsia" w:hAnsiTheme="majorHAnsi" w:cstheme="majorBidi"/>
      <w:b/>
      <w:bCs/>
      <w:color w:val="056E9F" w:themeColor="accent6" w:themeShade="80"/>
      <w:sz w:val="24"/>
    </w:rPr>
  </w:style>
  <w:style w:type="paragraph" w:styleId="Heading3">
    <w:name w:val="heading 3"/>
    <w:basedOn w:val="Normal"/>
    <w:next w:val="Normal"/>
    <w:link w:val="Heading3Char"/>
    <w:uiPriority w:val="14"/>
    <w:semiHidden/>
    <w:unhideWhenUsed/>
    <w:qFormat/>
    <w:pPr>
      <w:keepNext/>
      <w:keepLines/>
      <w:spacing w:before="200" w:after="0"/>
      <w:outlineLvl w:val="2"/>
    </w:pPr>
    <w:rPr>
      <w:b/>
      <w:bCs/>
    </w:rPr>
  </w:style>
  <w:style w:type="paragraph" w:styleId="Heading4">
    <w:name w:val="heading 4"/>
    <w:basedOn w:val="Normal"/>
    <w:next w:val="Normal"/>
    <w:link w:val="Heading4Char"/>
    <w:uiPriority w:val="14"/>
    <w:semiHidden/>
    <w:unhideWhenUsed/>
    <w:qFormat/>
    <w:rsid w:val="00B16D26"/>
    <w:pPr>
      <w:keepNext/>
      <w:keepLines/>
      <w:spacing w:before="40" w:after="0"/>
      <w:outlineLvl w:val="3"/>
    </w:pPr>
    <w:rPr>
      <w:rFonts w:asciiTheme="majorHAnsi" w:eastAsiaTheme="majorEastAsia" w:hAnsiTheme="majorHAnsi" w:cstheme="majorBidi"/>
      <w:i/>
      <w:iCs/>
      <w:color w:val="4D671B" w:themeColor="accent1" w:themeShade="80"/>
    </w:rPr>
  </w:style>
  <w:style w:type="paragraph" w:styleId="Heading5">
    <w:name w:val="heading 5"/>
    <w:basedOn w:val="Normal"/>
    <w:next w:val="Normal"/>
    <w:link w:val="Heading5Char"/>
    <w:uiPriority w:val="14"/>
    <w:semiHidden/>
    <w:unhideWhenUsed/>
    <w:qFormat/>
    <w:rsid w:val="0029468B"/>
    <w:pPr>
      <w:keepNext/>
      <w:keepLines/>
      <w:spacing w:before="40" w:after="0"/>
      <w:outlineLvl w:val="4"/>
    </w:pPr>
    <w:rPr>
      <w:rFonts w:asciiTheme="majorHAnsi" w:eastAsiaTheme="majorEastAsia" w:hAnsiTheme="majorHAnsi" w:cstheme="majorBidi"/>
      <w:color w:val="4D671B" w:themeColor="accent1" w:themeShade="80"/>
    </w:rPr>
  </w:style>
  <w:style w:type="paragraph" w:styleId="Heading6">
    <w:name w:val="heading 6"/>
    <w:basedOn w:val="Normal"/>
    <w:next w:val="Normal"/>
    <w:link w:val="Heading6Char"/>
    <w:uiPriority w:val="14"/>
    <w:semiHidden/>
    <w:unhideWhenUsed/>
    <w:qFormat/>
    <w:rsid w:val="009915C8"/>
    <w:pPr>
      <w:keepNext/>
      <w:keepLines/>
      <w:spacing w:before="40" w:after="0"/>
      <w:outlineLvl w:val="5"/>
    </w:pPr>
    <w:rPr>
      <w:rFonts w:asciiTheme="majorHAnsi" w:eastAsiaTheme="majorEastAsia" w:hAnsiTheme="majorHAnsi" w:cstheme="majorBidi"/>
      <w:color w:val="4C661A" w:themeColor="accent1" w:themeShade="7F"/>
    </w:rPr>
  </w:style>
  <w:style w:type="paragraph" w:styleId="Heading7">
    <w:name w:val="heading 7"/>
    <w:basedOn w:val="Normal"/>
    <w:next w:val="Normal"/>
    <w:link w:val="Heading7Char"/>
    <w:uiPriority w:val="14"/>
    <w:semiHidden/>
    <w:unhideWhenUsed/>
    <w:qFormat/>
    <w:rsid w:val="009915C8"/>
    <w:pPr>
      <w:keepNext/>
      <w:keepLines/>
      <w:spacing w:before="40" w:after="0"/>
      <w:outlineLvl w:val="6"/>
    </w:pPr>
    <w:rPr>
      <w:rFonts w:asciiTheme="majorHAnsi" w:eastAsiaTheme="majorEastAsia" w:hAnsiTheme="majorHAnsi" w:cstheme="majorBidi"/>
      <w:i/>
      <w:iCs/>
      <w:color w:val="4C661A" w:themeColor="accent1" w:themeShade="7F"/>
    </w:rPr>
  </w:style>
  <w:style w:type="paragraph" w:styleId="Heading8">
    <w:name w:val="heading 8"/>
    <w:basedOn w:val="Normal"/>
    <w:next w:val="Normal"/>
    <w:link w:val="Heading8Char"/>
    <w:uiPriority w:val="14"/>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4"/>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uiPriority w:val="2"/>
    <w:unhideWhenUsed/>
    <w:qFormat/>
    <w:rsid w:val="009E1B0F"/>
    <w:pPr>
      <w:spacing w:after="0" w:line="240" w:lineRule="auto"/>
      <w:jc w:val="center"/>
    </w:pPr>
    <w:rPr>
      <w:i/>
      <w:iCs/>
    </w:rPr>
  </w:style>
  <w:style w:type="character" w:customStyle="1" w:styleId="Heading2Char">
    <w:name w:val="Heading 2 Char"/>
    <w:basedOn w:val="DefaultParagraphFont"/>
    <w:link w:val="Heading2"/>
    <w:uiPriority w:val="14"/>
    <w:rsid w:val="00E40451"/>
    <w:rPr>
      <w:rFonts w:asciiTheme="majorHAnsi" w:eastAsiaTheme="majorEastAsia" w:hAnsiTheme="majorHAnsi" w:cstheme="majorBidi"/>
      <w:b/>
      <w:bCs/>
      <w:color w:val="056E9F" w:themeColor="accent6" w:themeShade="80"/>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8"/>
    <w:unhideWhenUsed/>
    <w:qFormat/>
    <w:rsid w:val="0029468B"/>
    <w:pPr>
      <w:numPr>
        <w:numId w:val="2"/>
      </w:numPr>
    </w:pPr>
  </w:style>
  <w:style w:type="character" w:customStyle="1" w:styleId="Heading1Char">
    <w:name w:val="Heading 1 Char"/>
    <w:basedOn w:val="DefaultParagraphFont"/>
    <w:link w:val="Heading1"/>
    <w:uiPriority w:val="14"/>
    <w:rsid w:val="009E1B0F"/>
    <w:rPr>
      <w:rFonts w:asciiTheme="majorHAnsi" w:eastAsiaTheme="majorEastAsia" w:hAnsiTheme="majorHAnsi" w:cstheme="majorBidi"/>
      <w:b/>
      <w:bCs/>
      <w:color w:val="4D671B" w:themeColor="accent1" w:themeShade="80"/>
      <w:sz w:val="32"/>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5"/>
    <w:qFormat/>
    <w:rsid w:val="00E4677D"/>
    <w:pPr>
      <w:spacing w:after="120" w:line="240" w:lineRule="auto"/>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5"/>
    <w:rsid w:val="002F3413"/>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6"/>
    <w:qFormat/>
    <w:rsid w:val="00E4677D"/>
    <w:pPr>
      <w:numPr>
        <w:ilvl w:val="1"/>
      </w:numPr>
      <w:spacing w:after="360" w:line="240" w:lineRule="auto"/>
      <w:contextualSpacing/>
    </w:pPr>
    <w:rPr>
      <w:i/>
      <w:iCs/>
      <w:color w:val="FFFFFF" w:themeColor="background1"/>
      <w:sz w:val="26"/>
    </w:rPr>
  </w:style>
  <w:style w:type="character" w:customStyle="1" w:styleId="SubtitleChar">
    <w:name w:val="Subtitle Char"/>
    <w:basedOn w:val="DefaultParagraphFont"/>
    <w:link w:val="Subtitle"/>
    <w:uiPriority w:val="6"/>
    <w:rsid w:val="002F3413"/>
    <w:rPr>
      <w:i/>
      <w:iCs/>
      <w:color w:val="FFFFFF" w:themeColor="background1"/>
      <w:sz w:val="26"/>
    </w:rPr>
  </w:style>
  <w:style w:type="paragraph" w:styleId="Quote">
    <w:name w:val="Quote"/>
    <w:basedOn w:val="Normal"/>
    <w:next w:val="Normal"/>
    <w:link w:val="QuoteChar"/>
    <w:uiPriority w:val="9"/>
    <w:qFormat/>
    <w:rsid w:val="00E40451"/>
    <w:pPr>
      <w:pBdr>
        <w:top w:val="single" w:sz="4" w:space="14" w:color="056E9F" w:themeColor="accent6" w:themeShade="80"/>
        <w:bottom w:val="single" w:sz="4" w:space="14" w:color="056E9F" w:themeColor="accent6" w:themeShade="80"/>
      </w:pBdr>
      <w:spacing w:before="480" w:after="480" w:line="336" w:lineRule="auto"/>
    </w:pPr>
    <w:rPr>
      <w:i/>
      <w:iCs/>
      <w:color w:val="056E9F" w:themeColor="accent6" w:themeShade="80"/>
      <w:sz w:val="30"/>
    </w:rPr>
  </w:style>
  <w:style w:type="character" w:customStyle="1" w:styleId="QuoteChar">
    <w:name w:val="Quote Char"/>
    <w:basedOn w:val="DefaultParagraphFont"/>
    <w:link w:val="Quote"/>
    <w:uiPriority w:val="9"/>
    <w:rsid w:val="00E40451"/>
    <w:rPr>
      <w:i/>
      <w:iCs/>
      <w:color w:val="056E9F" w:themeColor="accent6" w:themeShade="80"/>
      <w:sz w:val="30"/>
    </w:rPr>
  </w:style>
  <w:style w:type="character" w:customStyle="1" w:styleId="Heading3Char">
    <w:name w:val="Heading 3 Char"/>
    <w:basedOn w:val="DefaultParagraphFont"/>
    <w:link w:val="Heading3"/>
    <w:uiPriority w:val="14"/>
    <w:semiHidden/>
    <w:rsid w:val="002F3413"/>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29468B"/>
    <w:pPr>
      <w:pBdr>
        <w:top w:val="single" w:sz="2" w:space="10" w:color="4D671B" w:themeColor="accent1" w:themeShade="80"/>
        <w:left w:val="single" w:sz="2" w:space="10" w:color="4D671B" w:themeColor="accent1" w:themeShade="80"/>
        <w:bottom w:val="single" w:sz="2" w:space="10" w:color="4D671B" w:themeColor="accent1" w:themeShade="80"/>
        <w:right w:val="single" w:sz="2" w:space="10" w:color="4D671B" w:themeColor="accent1" w:themeShade="80"/>
      </w:pBdr>
      <w:ind w:left="1152" w:right="1152"/>
    </w:pPr>
    <w:rPr>
      <w:rFonts w:eastAsiaTheme="minorEastAsia"/>
      <w:i/>
      <w:iCs/>
      <w:color w:val="4D671B" w:themeColor="accent1" w:themeShade="80"/>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29468B"/>
    <w:rPr>
      <w:b/>
      <w:bCs/>
      <w:i/>
      <w:iCs/>
      <w:spacing w:val="0"/>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977B2D"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14"/>
    <w:semiHidden/>
    <w:rsid w:val="002F3413"/>
    <w:rPr>
      <w:rFonts w:asciiTheme="majorHAnsi" w:eastAsiaTheme="majorEastAsia" w:hAnsiTheme="majorHAnsi" w:cstheme="majorBidi"/>
      <w:i/>
      <w:iCs/>
      <w:color w:val="4D671B" w:themeColor="accent1" w:themeShade="80"/>
    </w:rPr>
  </w:style>
  <w:style w:type="character" w:customStyle="1" w:styleId="Heading5Char">
    <w:name w:val="Heading 5 Char"/>
    <w:basedOn w:val="DefaultParagraphFont"/>
    <w:link w:val="Heading5"/>
    <w:uiPriority w:val="14"/>
    <w:semiHidden/>
    <w:rsid w:val="0029468B"/>
    <w:rPr>
      <w:rFonts w:asciiTheme="majorHAnsi" w:eastAsiaTheme="majorEastAsia" w:hAnsiTheme="majorHAnsi" w:cstheme="majorBidi"/>
      <w:color w:val="4D671B" w:themeColor="accent1" w:themeShade="80"/>
    </w:rPr>
  </w:style>
  <w:style w:type="character" w:customStyle="1" w:styleId="Heading6Char">
    <w:name w:val="Heading 6 Char"/>
    <w:basedOn w:val="DefaultParagraphFont"/>
    <w:link w:val="Heading6"/>
    <w:uiPriority w:val="14"/>
    <w:semiHidden/>
    <w:rsid w:val="002F3413"/>
    <w:rPr>
      <w:rFonts w:asciiTheme="majorHAnsi" w:eastAsiaTheme="majorEastAsia" w:hAnsiTheme="majorHAnsi" w:cstheme="majorBidi"/>
      <w:color w:val="4C661A" w:themeColor="accent1" w:themeShade="7F"/>
    </w:rPr>
  </w:style>
  <w:style w:type="character" w:customStyle="1" w:styleId="Heading7Char">
    <w:name w:val="Heading 7 Char"/>
    <w:basedOn w:val="DefaultParagraphFont"/>
    <w:link w:val="Heading7"/>
    <w:uiPriority w:val="14"/>
    <w:semiHidden/>
    <w:rsid w:val="002F3413"/>
    <w:rPr>
      <w:rFonts w:asciiTheme="majorHAnsi" w:eastAsiaTheme="majorEastAsia" w:hAnsiTheme="majorHAnsi" w:cstheme="majorBidi"/>
      <w:i/>
      <w:iCs/>
      <w:color w:val="4C661A" w:themeColor="accent1" w:themeShade="7F"/>
    </w:rPr>
  </w:style>
  <w:style w:type="character" w:customStyle="1" w:styleId="Heading8Char">
    <w:name w:val="Heading 8 Char"/>
    <w:basedOn w:val="DefaultParagraphFont"/>
    <w:link w:val="Heading8"/>
    <w:uiPriority w:val="14"/>
    <w:semiHidden/>
    <w:rsid w:val="002F341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4"/>
    <w:semiHidden/>
    <w:rsid w:val="002F341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B25C05"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9468B"/>
    <w:rPr>
      <w:i/>
      <w:iCs/>
      <w:color w:val="4D671B" w:themeColor="accent1" w:themeShade="80"/>
    </w:rPr>
  </w:style>
  <w:style w:type="paragraph" w:styleId="IntenseQuote">
    <w:name w:val="Intense Quote"/>
    <w:basedOn w:val="Normal"/>
    <w:next w:val="Normal"/>
    <w:link w:val="IntenseQuoteChar"/>
    <w:uiPriority w:val="30"/>
    <w:semiHidden/>
    <w:unhideWhenUsed/>
    <w:qFormat/>
    <w:rsid w:val="0029468B"/>
    <w:pPr>
      <w:pBdr>
        <w:top w:val="single" w:sz="4" w:space="10" w:color="4D671B" w:themeColor="accent1" w:themeShade="80"/>
        <w:bottom w:val="single" w:sz="4" w:space="10" w:color="4D671B" w:themeColor="accent1" w:themeShade="80"/>
      </w:pBdr>
      <w:spacing w:before="360" w:after="360"/>
      <w:jc w:val="center"/>
    </w:pPr>
    <w:rPr>
      <w:i/>
      <w:iCs/>
      <w:color w:val="4D671B" w:themeColor="accent1" w:themeShade="80"/>
    </w:rPr>
  </w:style>
  <w:style w:type="character" w:customStyle="1" w:styleId="IntenseQuoteChar">
    <w:name w:val="Intense Quote Char"/>
    <w:basedOn w:val="DefaultParagraphFont"/>
    <w:link w:val="IntenseQuote"/>
    <w:uiPriority w:val="30"/>
    <w:semiHidden/>
    <w:rsid w:val="0029468B"/>
    <w:rPr>
      <w:i/>
      <w:iCs/>
      <w:color w:val="4D671B" w:themeColor="accent1" w:themeShade="80"/>
    </w:rPr>
  </w:style>
  <w:style w:type="character" w:styleId="IntenseReference">
    <w:name w:val="Intense Reference"/>
    <w:basedOn w:val="DefaultParagraphFont"/>
    <w:uiPriority w:val="32"/>
    <w:semiHidden/>
    <w:unhideWhenUsed/>
    <w:qFormat/>
    <w:rsid w:val="0029468B"/>
    <w:rPr>
      <w:b/>
      <w:bCs/>
      <w:caps w:val="0"/>
      <w:smallCaps/>
      <w:color w:val="4D671B" w:themeColor="accent1" w:themeShade="80"/>
      <w:spacing w:val="0"/>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8"/>
    <w:qFormat/>
    <w:rsid w:val="009013BC"/>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7"/>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9915C8"/>
    <w:pPr>
      <w:spacing w:after="100"/>
    </w:pPr>
  </w:style>
  <w:style w:type="paragraph" w:styleId="TOC2">
    <w:name w:val="toc 2"/>
    <w:basedOn w:val="Normal"/>
    <w:next w:val="Normal"/>
    <w:autoRedefine/>
    <w:uiPriority w:val="39"/>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unhideWhenUsed/>
    <w:rsid w:val="009915C8"/>
    <w:pPr>
      <w:spacing w:before="240" w:line="288" w:lineRule="auto"/>
      <w:outlineLvl w:val="9"/>
    </w:pPr>
    <w:rPr>
      <w:b w:val="0"/>
      <w:bCs w:val="0"/>
      <w:szCs w:val="32"/>
    </w:rPr>
  </w:style>
  <w:style w:type="paragraph" w:customStyle="1" w:styleId="Title2">
    <w:name w:val="Title 2"/>
    <w:basedOn w:val="Normal"/>
    <w:uiPriority w:val="10"/>
    <w:qFormat/>
    <w:rsid w:val="00E16DD3"/>
    <w:pPr>
      <w:spacing w:after="240" w:line="240" w:lineRule="auto"/>
      <w:contextualSpacing/>
    </w:pPr>
    <w:rPr>
      <w:rFonts w:asciiTheme="majorHAnsi" w:hAnsiTheme="majorHAnsi"/>
      <w:color w:val="4D671B" w:themeColor="accent1" w:themeShade="80"/>
      <w:sz w:val="42"/>
      <w:lang w:eastAsia="en-US"/>
    </w:rPr>
  </w:style>
  <w:style w:type="paragraph" w:customStyle="1" w:styleId="Subtitle2">
    <w:name w:val="Subtitle 2"/>
    <w:basedOn w:val="Normal"/>
    <w:uiPriority w:val="11"/>
    <w:qFormat/>
    <w:rsid w:val="00E16DD3"/>
    <w:pPr>
      <w:spacing w:after="360" w:line="240" w:lineRule="auto"/>
      <w:contextualSpacing/>
    </w:pPr>
    <w:rPr>
      <w:color w:val="31521B" w:themeColor="accent2" w:themeShade="80"/>
      <w:sz w:val="28"/>
      <w:lang w:eastAsia="en-US"/>
    </w:rPr>
  </w:style>
  <w:style w:type="paragraph" w:customStyle="1" w:styleId="ReturnAddress">
    <w:name w:val="Return Address"/>
    <w:basedOn w:val="Normal"/>
    <w:uiPriority w:val="3"/>
    <w:qFormat/>
    <w:rsid w:val="00E4677D"/>
    <w:pPr>
      <w:spacing w:after="0"/>
    </w:pPr>
    <w:rPr>
      <w:kern w:val="2"/>
      <w14:ligatures w14:val="standard"/>
    </w:rPr>
  </w:style>
  <w:style w:type="paragraph" w:customStyle="1" w:styleId="Photo">
    <w:name w:val="Photo"/>
    <w:basedOn w:val="Normal"/>
    <w:uiPriority w:val="1"/>
    <w:qFormat/>
    <w:rsid w:val="00E4677D"/>
    <w:pPr>
      <w:spacing w:after="40" w:line="240" w:lineRule="auto"/>
      <w:contextualSpacing/>
      <w:jc w:val="center"/>
    </w:pPr>
  </w:style>
  <w:style w:type="paragraph" w:customStyle="1" w:styleId="Recipient">
    <w:name w:val="Recipient"/>
    <w:basedOn w:val="Normal"/>
    <w:uiPriority w:val="4"/>
    <w:qFormat/>
    <w:rsid w:val="00E16DD3"/>
    <w:pPr>
      <w:spacing w:before="1000" w:after="0"/>
      <w:ind w:left="4320"/>
      <w:contextualSpacing/>
    </w:pPr>
    <w:rPr>
      <w:kern w:val="2"/>
      <w14:ligatures w14:val="standard"/>
    </w:rPr>
  </w:style>
  <w:style w:type="table" w:customStyle="1" w:styleId="HostTable">
    <w:name w:val="Host Table"/>
    <w:basedOn w:val="TableNormal"/>
    <w:uiPriority w:val="99"/>
    <w:rsid w:val="0018266E"/>
    <w:pPr>
      <w:spacing w:after="160" w:line="276" w:lineRule="auto"/>
    </w:pPr>
    <w:rPr>
      <w:color w:val="262626" w:themeColor="text1" w:themeTint="D9"/>
      <w:kern w:val="2"/>
      <w14:ligatures w14:val="standard"/>
    </w:rPr>
    <w:tblPr>
      <w:jc w:val="center"/>
      <w:tblCellMar>
        <w:left w:w="0" w:type="dxa"/>
        <w:right w:w="0" w:type="dxa"/>
      </w:tblCellMar>
    </w:tblPr>
    <w:trPr>
      <w:jc w:val="center"/>
    </w:trPr>
  </w:style>
  <w:style w:type="paragraph" w:styleId="NoSpacing">
    <w:name w:val="No Spacing"/>
    <w:uiPriority w:val="7"/>
    <w:qFormat/>
    <w:rsid w:val="0018266E"/>
    <w:pPr>
      <w:spacing w:after="0" w:line="240" w:lineRule="auto"/>
    </w:pPr>
    <w:rPr>
      <w:color w:val="262626" w:themeColor="text1" w:themeTint="D9"/>
      <w:kern w:val="2"/>
      <w14:ligatures w14:val="standard"/>
    </w:rPr>
  </w:style>
  <w:style w:type="paragraph" w:customStyle="1" w:styleId="04xlpa">
    <w:name w:val="_04xlpa"/>
    <w:basedOn w:val="Normal"/>
    <w:rsid w:val="00AF162F"/>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jsgrdq">
    <w:name w:val="jsgrdq"/>
    <w:basedOn w:val="DefaultParagraphFont"/>
    <w:rsid w:val="00AF162F"/>
  </w:style>
  <w:style w:type="character" w:styleId="UnresolvedMention">
    <w:name w:val="Unresolved Mention"/>
    <w:basedOn w:val="DefaultParagraphFont"/>
    <w:uiPriority w:val="99"/>
    <w:semiHidden/>
    <w:unhideWhenUsed/>
    <w:rsid w:val="00820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77202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diagramLayout" Target="diagrams/layout1.xml"/><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hyperlink" Target="http://www.bcrecycles.ca" TargetMode="Externa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hyperlink" Target="http://WWW.RDBN.b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bcrecycles.ca"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hyperlink" Target="http://WWW.RDBN.bc.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arri.rushton\AppData\Roaming\Microsoft\Templates\Brochure%20accessibility%20guid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0B5310-968E-4A87-A5C5-48EFE007B591}" type="doc">
      <dgm:prSet loTypeId="urn:microsoft.com/office/officeart/2005/8/layout/pyramid3" loCatId="pyramid" qsTypeId="urn:microsoft.com/office/officeart/2005/8/quickstyle/simple1" qsCatId="simple" csTypeId="urn:microsoft.com/office/officeart/2005/8/colors/accent1_2" csCatId="accent1" phldr="1"/>
      <dgm:spPr/>
    </dgm:pt>
    <dgm:pt modelId="{EB32E2A7-CFE6-4C42-A9FE-5A21D429C4ED}">
      <dgm:prSet phldrT="[Text]" custT="1"/>
      <dgm:spPr>
        <a:solidFill>
          <a:srgbClr val="B9DC72"/>
        </a:solidFill>
        <a:ln>
          <a:solidFill>
            <a:srgbClr val="A2CB45"/>
          </a:solidFill>
        </a:ln>
      </dgm:spPr>
      <dgm:t>
        <a:bodyPr/>
        <a:lstStyle/>
        <a:p>
          <a:r>
            <a:rPr lang="en-US" sz="2400"/>
            <a:t>REDUCE</a:t>
          </a:r>
        </a:p>
      </dgm:t>
    </dgm:pt>
    <dgm:pt modelId="{669A82EC-F3CC-4790-8A20-2B69EB66F6FA}" type="parTrans" cxnId="{29FEFBDA-B696-49F8-AFAF-E9183866BB52}">
      <dgm:prSet/>
      <dgm:spPr/>
      <dgm:t>
        <a:bodyPr/>
        <a:lstStyle/>
        <a:p>
          <a:endParaRPr lang="en-US"/>
        </a:p>
      </dgm:t>
    </dgm:pt>
    <dgm:pt modelId="{66C65A0C-BC16-4702-9CF4-2EC3E9FB8E31}" type="sibTrans" cxnId="{29FEFBDA-B696-49F8-AFAF-E9183866BB52}">
      <dgm:prSet/>
      <dgm:spPr/>
      <dgm:t>
        <a:bodyPr/>
        <a:lstStyle/>
        <a:p>
          <a:endParaRPr lang="en-US"/>
        </a:p>
      </dgm:t>
    </dgm:pt>
    <dgm:pt modelId="{4A0B9FA0-97D3-4C83-9E8A-FA9D37FE33A7}">
      <dgm:prSet phldrT="[Text]" custT="1"/>
      <dgm:spPr>
        <a:solidFill>
          <a:srgbClr val="618121"/>
        </a:solidFill>
      </dgm:spPr>
      <dgm:t>
        <a:bodyPr/>
        <a:lstStyle/>
        <a:p>
          <a:r>
            <a:rPr lang="en-US" sz="1200"/>
            <a:t>RECOVER</a:t>
          </a:r>
        </a:p>
      </dgm:t>
    </dgm:pt>
    <dgm:pt modelId="{AD94EC64-1305-4FF6-913A-CC489BCF8082}" type="parTrans" cxnId="{3BE87337-AF10-4E7B-95E8-FF8A2CEDA9AA}">
      <dgm:prSet/>
      <dgm:spPr/>
      <dgm:t>
        <a:bodyPr/>
        <a:lstStyle/>
        <a:p>
          <a:endParaRPr lang="en-US"/>
        </a:p>
      </dgm:t>
    </dgm:pt>
    <dgm:pt modelId="{8B26062E-E066-40B5-A1C3-16E54B2DA769}" type="sibTrans" cxnId="{3BE87337-AF10-4E7B-95E8-FF8A2CEDA9AA}">
      <dgm:prSet/>
      <dgm:spPr/>
      <dgm:t>
        <a:bodyPr/>
        <a:lstStyle/>
        <a:p>
          <a:endParaRPr lang="en-US"/>
        </a:p>
      </dgm:t>
    </dgm:pt>
    <dgm:pt modelId="{A10B1CD3-D955-4BB4-868A-1B4A07CE268B}">
      <dgm:prSet phldrT="[Text]" custT="1"/>
      <dgm:spPr>
        <a:solidFill>
          <a:srgbClr val="415616"/>
        </a:solidFill>
      </dgm:spPr>
      <dgm:t>
        <a:bodyPr/>
        <a:lstStyle/>
        <a:p>
          <a:r>
            <a:rPr lang="en-US" sz="1000"/>
            <a:t>LANDFILL</a:t>
          </a:r>
        </a:p>
      </dgm:t>
    </dgm:pt>
    <dgm:pt modelId="{BB8CE830-8F06-4454-8A14-A8BC1BBD161F}" type="parTrans" cxnId="{0FF278D8-0A95-42E2-A33F-473A313D7BFB}">
      <dgm:prSet/>
      <dgm:spPr/>
      <dgm:t>
        <a:bodyPr/>
        <a:lstStyle/>
        <a:p>
          <a:endParaRPr lang="en-US"/>
        </a:p>
      </dgm:t>
    </dgm:pt>
    <dgm:pt modelId="{741FF06F-B51E-431A-AC0D-1B21C57F8A71}" type="sibTrans" cxnId="{0FF278D8-0A95-42E2-A33F-473A313D7BFB}">
      <dgm:prSet/>
      <dgm:spPr/>
      <dgm:t>
        <a:bodyPr/>
        <a:lstStyle/>
        <a:p>
          <a:endParaRPr lang="en-US"/>
        </a:p>
      </dgm:t>
    </dgm:pt>
    <dgm:pt modelId="{67C15C8C-1D5A-4CDD-B70C-B0FACF6142F1}">
      <dgm:prSet custT="1"/>
      <dgm:spPr>
        <a:solidFill>
          <a:srgbClr val="96C733"/>
        </a:solidFill>
      </dgm:spPr>
      <dgm:t>
        <a:bodyPr/>
        <a:lstStyle/>
        <a:p>
          <a:r>
            <a:rPr lang="en-US" sz="2000"/>
            <a:t>REUSE</a:t>
          </a:r>
        </a:p>
      </dgm:t>
    </dgm:pt>
    <dgm:pt modelId="{1CDAD025-8EB5-43BB-9D2B-F661006F826D}" type="parTrans" cxnId="{B2E85FC8-C2E7-4541-9F80-3AED56467287}">
      <dgm:prSet/>
      <dgm:spPr/>
      <dgm:t>
        <a:bodyPr/>
        <a:lstStyle/>
        <a:p>
          <a:endParaRPr lang="en-US"/>
        </a:p>
      </dgm:t>
    </dgm:pt>
    <dgm:pt modelId="{99C9ACB2-7F17-47B4-B1AD-1E89FD2DD1D0}" type="sibTrans" cxnId="{B2E85FC8-C2E7-4541-9F80-3AED56467287}">
      <dgm:prSet/>
      <dgm:spPr/>
      <dgm:t>
        <a:bodyPr/>
        <a:lstStyle/>
        <a:p>
          <a:endParaRPr lang="en-US"/>
        </a:p>
      </dgm:t>
    </dgm:pt>
    <dgm:pt modelId="{CEF1A429-C027-4D2D-BE49-D4F92DBA2AFB}">
      <dgm:prSet custT="1"/>
      <dgm:spPr>
        <a:solidFill>
          <a:srgbClr val="82AD2D"/>
        </a:solidFill>
      </dgm:spPr>
      <dgm:t>
        <a:bodyPr/>
        <a:lstStyle/>
        <a:p>
          <a:r>
            <a:rPr lang="en-US" sz="1600"/>
            <a:t>RECYCLE</a:t>
          </a:r>
        </a:p>
      </dgm:t>
    </dgm:pt>
    <dgm:pt modelId="{45063188-2546-4BC6-BEB2-EF894E4FBF9F}" type="parTrans" cxnId="{5B8DF013-3466-4CAF-95DD-BD19530681F0}">
      <dgm:prSet/>
      <dgm:spPr/>
      <dgm:t>
        <a:bodyPr/>
        <a:lstStyle/>
        <a:p>
          <a:endParaRPr lang="en-US"/>
        </a:p>
      </dgm:t>
    </dgm:pt>
    <dgm:pt modelId="{A292B472-E48D-44C8-B4E7-9F9A11A426E2}" type="sibTrans" cxnId="{5B8DF013-3466-4CAF-95DD-BD19530681F0}">
      <dgm:prSet/>
      <dgm:spPr/>
      <dgm:t>
        <a:bodyPr/>
        <a:lstStyle/>
        <a:p>
          <a:endParaRPr lang="en-US"/>
        </a:p>
      </dgm:t>
    </dgm:pt>
    <dgm:pt modelId="{2BA9CFA7-353E-41ED-8987-99F99B993CC1}" type="pres">
      <dgm:prSet presAssocID="{000B5310-968E-4A87-A5C5-48EFE007B591}" presName="Name0" presStyleCnt="0">
        <dgm:presLayoutVars>
          <dgm:dir/>
          <dgm:animLvl val="lvl"/>
          <dgm:resizeHandles val="exact"/>
        </dgm:presLayoutVars>
      </dgm:prSet>
      <dgm:spPr/>
    </dgm:pt>
    <dgm:pt modelId="{DB437324-D842-4E18-B6D0-3CFB4DCD0BFC}" type="pres">
      <dgm:prSet presAssocID="{EB32E2A7-CFE6-4C42-A9FE-5A21D429C4ED}" presName="Name8" presStyleCnt="0"/>
      <dgm:spPr/>
    </dgm:pt>
    <dgm:pt modelId="{0CB546A8-3277-4900-BEB9-83C6E426303F}" type="pres">
      <dgm:prSet presAssocID="{EB32E2A7-CFE6-4C42-A9FE-5A21D429C4ED}" presName="level" presStyleLbl="node1" presStyleIdx="0" presStyleCnt="5" custLinFactNeighborX="12673" custLinFactNeighborY="-5682">
        <dgm:presLayoutVars>
          <dgm:chMax val="1"/>
          <dgm:bulletEnabled val="1"/>
        </dgm:presLayoutVars>
      </dgm:prSet>
      <dgm:spPr/>
    </dgm:pt>
    <dgm:pt modelId="{76204576-63EC-4C9F-B21F-4897D498A91C}" type="pres">
      <dgm:prSet presAssocID="{EB32E2A7-CFE6-4C42-A9FE-5A21D429C4ED}" presName="levelTx" presStyleLbl="revTx" presStyleIdx="0" presStyleCnt="0">
        <dgm:presLayoutVars>
          <dgm:chMax val="1"/>
          <dgm:bulletEnabled val="1"/>
        </dgm:presLayoutVars>
      </dgm:prSet>
      <dgm:spPr/>
    </dgm:pt>
    <dgm:pt modelId="{D22DCE0E-3584-44BA-BF4B-FAF5EE01A99C}" type="pres">
      <dgm:prSet presAssocID="{67C15C8C-1D5A-4CDD-B70C-B0FACF6142F1}" presName="Name8" presStyleCnt="0"/>
      <dgm:spPr/>
    </dgm:pt>
    <dgm:pt modelId="{771D651A-BE36-4986-AC2D-10E38544C7FF}" type="pres">
      <dgm:prSet presAssocID="{67C15C8C-1D5A-4CDD-B70C-B0FACF6142F1}" presName="level" presStyleLbl="node1" presStyleIdx="1" presStyleCnt="5">
        <dgm:presLayoutVars>
          <dgm:chMax val="1"/>
          <dgm:bulletEnabled val="1"/>
        </dgm:presLayoutVars>
      </dgm:prSet>
      <dgm:spPr/>
    </dgm:pt>
    <dgm:pt modelId="{A403F7BB-0F3F-48FD-A5AA-F1AA402D240A}" type="pres">
      <dgm:prSet presAssocID="{67C15C8C-1D5A-4CDD-B70C-B0FACF6142F1}" presName="levelTx" presStyleLbl="revTx" presStyleIdx="0" presStyleCnt="0">
        <dgm:presLayoutVars>
          <dgm:chMax val="1"/>
          <dgm:bulletEnabled val="1"/>
        </dgm:presLayoutVars>
      </dgm:prSet>
      <dgm:spPr/>
    </dgm:pt>
    <dgm:pt modelId="{97985BF6-8EF3-47DE-8D27-06190034BF7A}" type="pres">
      <dgm:prSet presAssocID="{CEF1A429-C027-4D2D-BE49-D4F92DBA2AFB}" presName="Name8" presStyleCnt="0"/>
      <dgm:spPr/>
    </dgm:pt>
    <dgm:pt modelId="{BB3462E4-884E-4F27-B015-5F51CBA56A47}" type="pres">
      <dgm:prSet presAssocID="{CEF1A429-C027-4D2D-BE49-D4F92DBA2AFB}" presName="level" presStyleLbl="node1" presStyleIdx="2" presStyleCnt="5">
        <dgm:presLayoutVars>
          <dgm:chMax val="1"/>
          <dgm:bulletEnabled val="1"/>
        </dgm:presLayoutVars>
      </dgm:prSet>
      <dgm:spPr/>
    </dgm:pt>
    <dgm:pt modelId="{4F829305-02FC-481A-B256-732F81A57F6F}" type="pres">
      <dgm:prSet presAssocID="{CEF1A429-C027-4D2D-BE49-D4F92DBA2AFB}" presName="levelTx" presStyleLbl="revTx" presStyleIdx="0" presStyleCnt="0">
        <dgm:presLayoutVars>
          <dgm:chMax val="1"/>
          <dgm:bulletEnabled val="1"/>
        </dgm:presLayoutVars>
      </dgm:prSet>
      <dgm:spPr/>
    </dgm:pt>
    <dgm:pt modelId="{2E71B3C4-AC58-4A0D-BCE4-587EF506B66A}" type="pres">
      <dgm:prSet presAssocID="{4A0B9FA0-97D3-4C83-9E8A-FA9D37FE33A7}" presName="Name8" presStyleCnt="0"/>
      <dgm:spPr/>
    </dgm:pt>
    <dgm:pt modelId="{F36AD582-C9B6-45FC-AEFF-25E0BE7E7A44}" type="pres">
      <dgm:prSet presAssocID="{4A0B9FA0-97D3-4C83-9E8A-FA9D37FE33A7}" presName="level" presStyleLbl="node1" presStyleIdx="3" presStyleCnt="5">
        <dgm:presLayoutVars>
          <dgm:chMax val="1"/>
          <dgm:bulletEnabled val="1"/>
        </dgm:presLayoutVars>
      </dgm:prSet>
      <dgm:spPr/>
    </dgm:pt>
    <dgm:pt modelId="{7C74CD23-E1F5-4E5E-8AA3-5DFC4CC64B82}" type="pres">
      <dgm:prSet presAssocID="{4A0B9FA0-97D3-4C83-9E8A-FA9D37FE33A7}" presName="levelTx" presStyleLbl="revTx" presStyleIdx="0" presStyleCnt="0">
        <dgm:presLayoutVars>
          <dgm:chMax val="1"/>
          <dgm:bulletEnabled val="1"/>
        </dgm:presLayoutVars>
      </dgm:prSet>
      <dgm:spPr/>
    </dgm:pt>
    <dgm:pt modelId="{4285422C-E73A-4A12-9C4B-E6EBF5BEFDC9}" type="pres">
      <dgm:prSet presAssocID="{A10B1CD3-D955-4BB4-868A-1B4A07CE268B}" presName="Name8" presStyleCnt="0"/>
      <dgm:spPr/>
    </dgm:pt>
    <dgm:pt modelId="{742E7480-C257-44D5-85AD-BDE64C80549A}" type="pres">
      <dgm:prSet presAssocID="{A10B1CD3-D955-4BB4-868A-1B4A07CE268B}" presName="level" presStyleLbl="node1" presStyleIdx="4" presStyleCnt="5">
        <dgm:presLayoutVars>
          <dgm:chMax val="1"/>
          <dgm:bulletEnabled val="1"/>
        </dgm:presLayoutVars>
      </dgm:prSet>
      <dgm:spPr/>
    </dgm:pt>
    <dgm:pt modelId="{5B0CC9A4-4547-4641-A6ED-DB663B621F66}" type="pres">
      <dgm:prSet presAssocID="{A10B1CD3-D955-4BB4-868A-1B4A07CE268B}" presName="levelTx" presStyleLbl="revTx" presStyleIdx="0" presStyleCnt="0">
        <dgm:presLayoutVars>
          <dgm:chMax val="1"/>
          <dgm:bulletEnabled val="1"/>
        </dgm:presLayoutVars>
      </dgm:prSet>
      <dgm:spPr/>
    </dgm:pt>
  </dgm:ptLst>
  <dgm:cxnLst>
    <dgm:cxn modelId="{5B8DF013-3466-4CAF-95DD-BD19530681F0}" srcId="{000B5310-968E-4A87-A5C5-48EFE007B591}" destId="{CEF1A429-C027-4D2D-BE49-D4F92DBA2AFB}" srcOrd="2" destOrd="0" parTransId="{45063188-2546-4BC6-BEB2-EF894E4FBF9F}" sibTransId="{A292B472-E48D-44C8-B4E7-9F9A11A426E2}"/>
    <dgm:cxn modelId="{79602014-E0EA-40C0-9870-CE613E0A7FF9}" type="presOf" srcId="{CEF1A429-C027-4D2D-BE49-D4F92DBA2AFB}" destId="{4F829305-02FC-481A-B256-732F81A57F6F}" srcOrd="1" destOrd="0" presId="urn:microsoft.com/office/officeart/2005/8/layout/pyramid3"/>
    <dgm:cxn modelId="{E02AA526-C3D1-433E-B483-60E71E256B54}" type="presOf" srcId="{CEF1A429-C027-4D2D-BE49-D4F92DBA2AFB}" destId="{BB3462E4-884E-4F27-B015-5F51CBA56A47}" srcOrd="0" destOrd="0" presId="urn:microsoft.com/office/officeart/2005/8/layout/pyramid3"/>
    <dgm:cxn modelId="{3BE87337-AF10-4E7B-95E8-FF8A2CEDA9AA}" srcId="{000B5310-968E-4A87-A5C5-48EFE007B591}" destId="{4A0B9FA0-97D3-4C83-9E8A-FA9D37FE33A7}" srcOrd="3" destOrd="0" parTransId="{AD94EC64-1305-4FF6-913A-CC489BCF8082}" sibTransId="{8B26062E-E066-40B5-A1C3-16E54B2DA769}"/>
    <dgm:cxn modelId="{CB4E4638-36C8-4CD1-8CB0-E7C819D30058}" type="presOf" srcId="{A10B1CD3-D955-4BB4-868A-1B4A07CE268B}" destId="{5B0CC9A4-4547-4641-A6ED-DB663B621F66}" srcOrd="1" destOrd="0" presId="urn:microsoft.com/office/officeart/2005/8/layout/pyramid3"/>
    <dgm:cxn modelId="{EB73A05D-5370-4AEE-AC7B-60D92D506FD6}" type="presOf" srcId="{4A0B9FA0-97D3-4C83-9E8A-FA9D37FE33A7}" destId="{F36AD582-C9B6-45FC-AEFF-25E0BE7E7A44}" srcOrd="0" destOrd="0" presId="urn:microsoft.com/office/officeart/2005/8/layout/pyramid3"/>
    <dgm:cxn modelId="{44B9D65D-DC7B-4D16-8110-7358A5FCC687}" type="presOf" srcId="{A10B1CD3-D955-4BB4-868A-1B4A07CE268B}" destId="{742E7480-C257-44D5-85AD-BDE64C80549A}" srcOrd="0" destOrd="0" presId="urn:microsoft.com/office/officeart/2005/8/layout/pyramid3"/>
    <dgm:cxn modelId="{155A3768-0363-405F-AD12-8E2B99A809A9}" type="presOf" srcId="{67C15C8C-1D5A-4CDD-B70C-B0FACF6142F1}" destId="{771D651A-BE36-4986-AC2D-10E38544C7FF}" srcOrd="0" destOrd="0" presId="urn:microsoft.com/office/officeart/2005/8/layout/pyramid3"/>
    <dgm:cxn modelId="{35692582-86E2-4CA9-8EEF-0A65A4F82EC5}" type="presOf" srcId="{EB32E2A7-CFE6-4C42-A9FE-5A21D429C4ED}" destId="{0CB546A8-3277-4900-BEB9-83C6E426303F}" srcOrd="0" destOrd="0" presId="urn:microsoft.com/office/officeart/2005/8/layout/pyramid3"/>
    <dgm:cxn modelId="{F68D638B-E36D-485A-8ACC-BAAD04F6FDA8}" type="presOf" srcId="{4A0B9FA0-97D3-4C83-9E8A-FA9D37FE33A7}" destId="{7C74CD23-E1F5-4E5E-8AA3-5DFC4CC64B82}" srcOrd="1" destOrd="0" presId="urn:microsoft.com/office/officeart/2005/8/layout/pyramid3"/>
    <dgm:cxn modelId="{34589E94-15CD-4CBA-88FB-8A6C739AA383}" type="presOf" srcId="{EB32E2A7-CFE6-4C42-A9FE-5A21D429C4ED}" destId="{76204576-63EC-4C9F-B21F-4897D498A91C}" srcOrd="1" destOrd="0" presId="urn:microsoft.com/office/officeart/2005/8/layout/pyramid3"/>
    <dgm:cxn modelId="{62F55CBB-714F-4E12-91F3-C1C403A077D4}" type="presOf" srcId="{67C15C8C-1D5A-4CDD-B70C-B0FACF6142F1}" destId="{A403F7BB-0F3F-48FD-A5AA-F1AA402D240A}" srcOrd="1" destOrd="0" presId="urn:microsoft.com/office/officeart/2005/8/layout/pyramid3"/>
    <dgm:cxn modelId="{B2E85FC8-C2E7-4541-9F80-3AED56467287}" srcId="{000B5310-968E-4A87-A5C5-48EFE007B591}" destId="{67C15C8C-1D5A-4CDD-B70C-B0FACF6142F1}" srcOrd="1" destOrd="0" parTransId="{1CDAD025-8EB5-43BB-9D2B-F661006F826D}" sibTransId="{99C9ACB2-7F17-47B4-B1AD-1E89FD2DD1D0}"/>
    <dgm:cxn modelId="{4D6FB5D2-B644-4999-85E7-A5CD66141EED}" type="presOf" srcId="{000B5310-968E-4A87-A5C5-48EFE007B591}" destId="{2BA9CFA7-353E-41ED-8987-99F99B993CC1}" srcOrd="0" destOrd="0" presId="urn:microsoft.com/office/officeart/2005/8/layout/pyramid3"/>
    <dgm:cxn modelId="{0FF278D8-0A95-42E2-A33F-473A313D7BFB}" srcId="{000B5310-968E-4A87-A5C5-48EFE007B591}" destId="{A10B1CD3-D955-4BB4-868A-1B4A07CE268B}" srcOrd="4" destOrd="0" parTransId="{BB8CE830-8F06-4454-8A14-A8BC1BBD161F}" sibTransId="{741FF06F-B51E-431A-AC0D-1B21C57F8A71}"/>
    <dgm:cxn modelId="{29FEFBDA-B696-49F8-AFAF-E9183866BB52}" srcId="{000B5310-968E-4A87-A5C5-48EFE007B591}" destId="{EB32E2A7-CFE6-4C42-A9FE-5A21D429C4ED}" srcOrd="0" destOrd="0" parTransId="{669A82EC-F3CC-4790-8A20-2B69EB66F6FA}" sibTransId="{66C65A0C-BC16-4702-9CF4-2EC3E9FB8E31}"/>
    <dgm:cxn modelId="{BF6C6C04-21B8-4441-B2D2-00D0E75F2584}" type="presParOf" srcId="{2BA9CFA7-353E-41ED-8987-99F99B993CC1}" destId="{DB437324-D842-4E18-B6D0-3CFB4DCD0BFC}" srcOrd="0" destOrd="0" presId="urn:microsoft.com/office/officeart/2005/8/layout/pyramid3"/>
    <dgm:cxn modelId="{81EE409C-78BD-4DCE-8199-7B8F49E8BCB9}" type="presParOf" srcId="{DB437324-D842-4E18-B6D0-3CFB4DCD0BFC}" destId="{0CB546A8-3277-4900-BEB9-83C6E426303F}" srcOrd="0" destOrd="0" presId="urn:microsoft.com/office/officeart/2005/8/layout/pyramid3"/>
    <dgm:cxn modelId="{F73EAA2E-8E19-4375-9AD7-A45299513E22}" type="presParOf" srcId="{DB437324-D842-4E18-B6D0-3CFB4DCD0BFC}" destId="{76204576-63EC-4C9F-B21F-4897D498A91C}" srcOrd="1" destOrd="0" presId="urn:microsoft.com/office/officeart/2005/8/layout/pyramid3"/>
    <dgm:cxn modelId="{056570FE-BF2A-4783-BB42-49F638FC685F}" type="presParOf" srcId="{2BA9CFA7-353E-41ED-8987-99F99B993CC1}" destId="{D22DCE0E-3584-44BA-BF4B-FAF5EE01A99C}" srcOrd="1" destOrd="0" presId="urn:microsoft.com/office/officeart/2005/8/layout/pyramid3"/>
    <dgm:cxn modelId="{4867E88F-9416-468B-BC07-49F14C251C41}" type="presParOf" srcId="{D22DCE0E-3584-44BA-BF4B-FAF5EE01A99C}" destId="{771D651A-BE36-4986-AC2D-10E38544C7FF}" srcOrd="0" destOrd="0" presId="urn:microsoft.com/office/officeart/2005/8/layout/pyramid3"/>
    <dgm:cxn modelId="{90E796A4-1048-40B8-8F38-6B2006694C24}" type="presParOf" srcId="{D22DCE0E-3584-44BA-BF4B-FAF5EE01A99C}" destId="{A403F7BB-0F3F-48FD-A5AA-F1AA402D240A}" srcOrd="1" destOrd="0" presId="urn:microsoft.com/office/officeart/2005/8/layout/pyramid3"/>
    <dgm:cxn modelId="{45025203-FA13-4918-B1B5-88638C723748}" type="presParOf" srcId="{2BA9CFA7-353E-41ED-8987-99F99B993CC1}" destId="{97985BF6-8EF3-47DE-8D27-06190034BF7A}" srcOrd="2" destOrd="0" presId="urn:microsoft.com/office/officeart/2005/8/layout/pyramid3"/>
    <dgm:cxn modelId="{0C7CB19D-CA50-4EE3-87D3-AD07A582AD95}" type="presParOf" srcId="{97985BF6-8EF3-47DE-8D27-06190034BF7A}" destId="{BB3462E4-884E-4F27-B015-5F51CBA56A47}" srcOrd="0" destOrd="0" presId="urn:microsoft.com/office/officeart/2005/8/layout/pyramid3"/>
    <dgm:cxn modelId="{A6D67E5E-0020-40B5-9918-3A48323705A5}" type="presParOf" srcId="{97985BF6-8EF3-47DE-8D27-06190034BF7A}" destId="{4F829305-02FC-481A-B256-732F81A57F6F}" srcOrd="1" destOrd="0" presId="urn:microsoft.com/office/officeart/2005/8/layout/pyramid3"/>
    <dgm:cxn modelId="{73F1DDF5-F247-405E-8194-F7A043D56785}" type="presParOf" srcId="{2BA9CFA7-353E-41ED-8987-99F99B993CC1}" destId="{2E71B3C4-AC58-4A0D-BCE4-587EF506B66A}" srcOrd="3" destOrd="0" presId="urn:microsoft.com/office/officeart/2005/8/layout/pyramid3"/>
    <dgm:cxn modelId="{67542780-EB79-4C0A-AC8D-5C9168E9A983}" type="presParOf" srcId="{2E71B3C4-AC58-4A0D-BCE4-587EF506B66A}" destId="{F36AD582-C9B6-45FC-AEFF-25E0BE7E7A44}" srcOrd="0" destOrd="0" presId="urn:microsoft.com/office/officeart/2005/8/layout/pyramid3"/>
    <dgm:cxn modelId="{0C66F6F0-2EFF-465A-A4B3-BA4B47C05437}" type="presParOf" srcId="{2E71B3C4-AC58-4A0D-BCE4-587EF506B66A}" destId="{7C74CD23-E1F5-4E5E-8AA3-5DFC4CC64B82}" srcOrd="1" destOrd="0" presId="urn:microsoft.com/office/officeart/2005/8/layout/pyramid3"/>
    <dgm:cxn modelId="{4F5B40D9-78F8-4BA0-AEC8-17E4431EB2FB}" type="presParOf" srcId="{2BA9CFA7-353E-41ED-8987-99F99B993CC1}" destId="{4285422C-E73A-4A12-9C4B-E6EBF5BEFDC9}" srcOrd="4" destOrd="0" presId="urn:microsoft.com/office/officeart/2005/8/layout/pyramid3"/>
    <dgm:cxn modelId="{7C4A4765-362C-4A38-A05C-64DD76714C9B}" type="presParOf" srcId="{4285422C-E73A-4A12-9C4B-E6EBF5BEFDC9}" destId="{742E7480-C257-44D5-85AD-BDE64C80549A}" srcOrd="0" destOrd="0" presId="urn:microsoft.com/office/officeart/2005/8/layout/pyramid3"/>
    <dgm:cxn modelId="{B0BCDF4C-783F-4E65-A93A-1F131FF37774}" type="presParOf" srcId="{4285422C-E73A-4A12-9C4B-E6EBF5BEFDC9}" destId="{5B0CC9A4-4547-4641-A6ED-DB663B621F66}" srcOrd="1" destOrd="0" presId="urn:microsoft.com/office/officeart/2005/8/layout/pyramid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B546A8-3277-4900-BEB9-83C6E426303F}">
      <dsp:nvSpPr>
        <dsp:cNvPr id="0" name=""/>
        <dsp:cNvSpPr/>
      </dsp:nvSpPr>
      <dsp:spPr>
        <a:xfrm rot="10800000">
          <a:off x="0" y="0"/>
          <a:ext cx="2993390" cy="481584"/>
        </a:xfrm>
        <a:prstGeom prst="trapezoid">
          <a:avLst>
            <a:gd name="adj" fmla="val 62157"/>
          </a:avLst>
        </a:prstGeom>
        <a:solidFill>
          <a:srgbClr val="B9DC72"/>
        </a:solidFill>
        <a:ln w="12700" cap="flat" cmpd="sng" algn="ctr">
          <a:solidFill>
            <a:srgbClr val="A2CB45"/>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t>REDUCE</a:t>
          </a:r>
        </a:p>
      </dsp:txBody>
      <dsp:txXfrm rot="-10800000">
        <a:off x="523843" y="0"/>
        <a:ext cx="1945703" cy="481584"/>
      </dsp:txXfrm>
    </dsp:sp>
    <dsp:sp modelId="{771D651A-BE36-4986-AC2D-10E38544C7FF}">
      <dsp:nvSpPr>
        <dsp:cNvPr id="0" name=""/>
        <dsp:cNvSpPr/>
      </dsp:nvSpPr>
      <dsp:spPr>
        <a:xfrm rot="10800000">
          <a:off x="299339" y="481584"/>
          <a:ext cx="2394712" cy="481584"/>
        </a:xfrm>
        <a:prstGeom prst="trapezoid">
          <a:avLst>
            <a:gd name="adj" fmla="val 62157"/>
          </a:avLst>
        </a:prstGeom>
        <a:solidFill>
          <a:srgbClr val="96C733"/>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REUSE</a:t>
          </a:r>
        </a:p>
      </dsp:txBody>
      <dsp:txXfrm rot="-10800000">
        <a:off x="718413" y="481584"/>
        <a:ext cx="1556562" cy="481584"/>
      </dsp:txXfrm>
    </dsp:sp>
    <dsp:sp modelId="{BB3462E4-884E-4F27-B015-5F51CBA56A47}">
      <dsp:nvSpPr>
        <dsp:cNvPr id="0" name=""/>
        <dsp:cNvSpPr/>
      </dsp:nvSpPr>
      <dsp:spPr>
        <a:xfrm rot="10800000">
          <a:off x="598678" y="963168"/>
          <a:ext cx="1796034" cy="481584"/>
        </a:xfrm>
        <a:prstGeom prst="trapezoid">
          <a:avLst>
            <a:gd name="adj" fmla="val 62157"/>
          </a:avLst>
        </a:prstGeom>
        <a:solidFill>
          <a:srgbClr val="82AD2D"/>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RECYCLE</a:t>
          </a:r>
        </a:p>
      </dsp:txBody>
      <dsp:txXfrm rot="-10800000">
        <a:off x="912983" y="963168"/>
        <a:ext cx="1167422" cy="481584"/>
      </dsp:txXfrm>
    </dsp:sp>
    <dsp:sp modelId="{F36AD582-C9B6-45FC-AEFF-25E0BE7E7A44}">
      <dsp:nvSpPr>
        <dsp:cNvPr id="0" name=""/>
        <dsp:cNvSpPr/>
      </dsp:nvSpPr>
      <dsp:spPr>
        <a:xfrm rot="10800000">
          <a:off x="898017" y="1444752"/>
          <a:ext cx="1197356" cy="481584"/>
        </a:xfrm>
        <a:prstGeom prst="trapezoid">
          <a:avLst>
            <a:gd name="adj" fmla="val 62157"/>
          </a:avLst>
        </a:prstGeom>
        <a:solidFill>
          <a:srgbClr val="618121"/>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RECOVER</a:t>
          </a:r>
        </a:p>
      </dsp:txBody>
      <dsp:txXfrm rot="-10800000">
        <a:off x="1107554" y="1444752"/>
        <a:ext cx="778281" cy="481584"/>
      </dsp:txXfrm>
    </dsp:sp>
    <dsp:sp modelId="{742E7480-C257-44D5-85AD-BDE64C80549A}">
      <dsp:nvSpPr>
        <dsp:cNvPr id="0" name=""/>
        <dsp:cNvSpPr/>
      </dsp:nvSpPr>
      <dsp:spPr>
        <a:xfrm rot="10800000">
          <a:off x="1197356" y="1926336"/>
          <a:ext cx="598678" cy="481584"/>
        </a:xfrm>
        <a:prstGeom prst="trapezoid">
          <a:avLst>
            <a:gd name="adj" fmla="val 62157"/>
          </a:avLst>
        </a:prstGeom>
        <a:solidFill>
          <a:srgbClr val="415616"/>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LANDFILL</a:t>
          </a:r>
        </a:p>
      </dsp:txBody>
      <dsp:txXfrm rot="-10800000">
        <a:off x="1197356" y="1926336"/>
        <a:ext cx="598678" cy="4815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mall Business Set">
  <a:themeElements>
    <a:clrScheme name="Custom 5">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B25C05"/>
      </a:hlink>
      <a:folHlink>
        <a:srgbClr val="977B2D"/>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 accessibility guide</Template>
  <TotalTime>180</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Tiarri Rushton</dc:creator>
  <cp:lastModifiedBy>Tiarri Rushton</cp:lastModifiedBy>
  <cp:revision>30</cp:revision>
  <cp:lastPrinted>2021-05-10T15:55:00Z</cp:lastPrinted>
  <dcterms:created xsi:type="dcterms:W3CDTF">2021-05-06T21:47:00Z</dcterms:created>
  <dcterms:modified xsi:type="dcterms:W3CDTF">2021-08-26T21:32:00Z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